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B068C3" w14:textId="77777777" w:rsidR="0007032D" w:rsidRPr="0071240A" w:rsidRDefault="0007032D">
      <w:pPr>
        <w:rPr>
          <w:rFonts w:cs="Arial"/>
        </w:rPr>
      </w:pPr>
      <w:r w:rsidRPr="0071240A">
        <w:rPr>
          <w:rFonts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6C73C3E" wp14:editId="745ECFC4">
                <wp:simplePos x="0" y="0"/>
                <wp:positionH relativeFrom="column">
                  <wp:posOffset>2935302</wp:posOffset>
                </wp:positionH>
                <wp:positionV relativeFrom="paragraph">
                  <wp:posOffset>-445273</wp:posOffset>
                </wp:positionV>
                <wp:extent cx="3283200" cy="684000"/>
                <wp:effectExtent l="0" t="0" r="0" b="190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3200" cy="684000"/>
                          <a:chOff x="0" y="0"/>
                          <a:chExt cx="3282950" cy="68326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3040" y="135172"/>
                            <a:ext cx="1819910" cy="423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0" cy="683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542F8C9" id="Group 4" o:spid="_x0000_s1026" style="position:absolute;margin-left:231.15pt;margin-top:-35.05pt;width:258.5pt;height:53.85pt;z-index:251659264;mso-width-relative:margin;mso-height-relative:margin" coordsize="32829,6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14630;top:1351;width:18199;height:4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">
                  <v:imagedata r:id="rId10" o:title=""/>
                </v:shape>
                <v:shape id="Picture 2" o:spid="_x0000_s1028" type="#_x0000_t75" style="position:absolute;width:14922;height:6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">
                  <v:imagedata r:id="rId11" o:title=""/>
                </v:shape>
              </v:group>
            </w:pict>
          </mc:Fallback>
        </mc:AlternateContent>
      </w:r>
    </w:p>
    <w:p w14:paraId="59084F20" w14:textId="352D37E9" w:rsidR="00583F9E" w:rsidRPr="00F30FA5" w:rsidRDefault="00583F9E" w:rsidP="00583F9E">
      <w:pPr>
        <w:pStyle w:val="Title"/>
        <w:rPr>
          <w:rFonts w:eastAsia="Times New Roman" w:cs="Arial"/>
          <w:b w:val="0"/>
          <w:sz w:val="32"/>
          <w:szCs w:val="32"/>
        </w:rPr>
      </w:pPr>
      <w:r>
        <w:rPr>
          <w:rFonts w:cs="Arial"/>
          <w:b w:val="0"/>
          <w:bCs/>
        </w:rPr>
        <w:t xml:space="preserve">Eating </w:t>
      </w:r>
      <w:r w:rsidRPr="00583F9E">
        <w:rPr>
          <w:rFonts w:cs="Arial"/>
          <w:b w:val="0"/>
          <w:bCs/>
        </w:rPr>
        <w:t>Disorder</w:t>
      </w:r>
      <w:r>
        <w:rPr>
          <w:rFonts w:cs="Arial"/>
          <w:b w:val="0"/>
          <w:bCs/>
        </w:rPr>
        <w:t>s</w:t>
      </w:r>
      <w:r w:rsidRPr="00583F9E">
        <w:rPr>
          <w:rFonts w:cs="Arial"/>
          <w:b w:val="0"/>
          <w:bCs/>
        </w:rPr>
        <w:t xml:space="preserve"> Awareness </w:t>
      </w:r>
      <w:r>
        <w:rPr>
          <w:rFonts w:cs="Arial"/>
          <w:b w:val="0"/>
          <w:bCs/>
        </w:rPr>
        <w:t>W</w:t>
      </w:r>
      <w:r w:rsidRPr="00583F9E">
        <w:rPr>
          <w:rFonts w:cs="Arial"/>
          <w:b w:val="0"/>
          <w:bCs/>
        </w:rPr>
        <w:t>eek 2022</w:t>
      </w:r>
    </w:p>
    <w:p w14:paraId="2ED0546B" w14:textId="77777777" w:rsidR="00583F9E" w:rsidRPr="00F30FA5" w:rsidRDefault="00583F9E" w:rsidP="00583F9E">
      <w:pPr>
        <w:rPr>
          <w:rFonts w:eastAsia="Times New Roman" w:cs="Arial"/>
          <w:b/>
          <w:sz w:val="28"/>
          <w:szCs w:val="28"/>
        </w:rPr>
      </w:pPr>
    </w:p>
    <w:p w14:paraId="63B7E6FF" w14:textId="08A4E184" w:rsidR="00583F9E" w:rsidRPr="0071240A" w:rsidRDefault="00583F9E" w:rsidP="00583F9E">
      <w:pPr>
        <w:pStyle w:val="Subtitle"/>
        <w:rPr>
          <w:rFonts w:cs="Arial"/>
        </w:rPr>
      </w:pPr>
      <w:r w:rsidRPr="0071240A">
        <w:rPr>
          <w:rFonts w:cs="Arial"/>
          <w:b/>
          <w:bCs/>
        </w:rPr>
        <w:t>Communications toolkit</w:t>
      </w:r>
    </w:p>
    <w:p w14:paraId="2125C178" w14:textId="49259FF6" w:rsidR="00583F9E" w:rsidRPr="0071240A" w:rsidRDefault="00583F9E" w:rsidP="00583F9E">
      <w:pPr>
        <w:pStyle w:val="HLPbodytext"/>
        <w:rPr>
          <w:rFonts w:cs="Arial"/>
        </w:rPr>
      </w:pPr>
      <w:r>
        <w:rPr>
          <w:rFonts w:cs="Arial"/>
        </w:rPr>
        <w:t>Februa</w:t>
      </w:r>
      <w:r w:rsidR="005D4CF7">
        <w:rPr>
          <w:rFonts w:cs="Arial"/>
        </w:rPr>
        <w:t>r</w:t>
      </w:r>
      <w:r>
        <w:rPr>
          <w:rFonts w:cs="Arial"/>
        </w:rPr>
        <w:t>y 2022</w:t>
      </w:r>
    </w:p>
    <w:p w14:paraId="7A5D1A77" w14:textId="77777777" w:rsidR="00583F9E" w:rsidRDefault="00583F9E" w:rsidP="00583F9E">
      <w:pPr>
        <w:pStyle w:val="NormalWeb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en-US"/>
        </w:rPr>
      </w:pPr>
    </w:p>
    <w:p w14:paraId="515802F9" w14:textId="0CAA3FC5" w:rsidR="00583F9E" w:rsidRPr="00583F9E" w:rsidRDefault="00583F9E" w:rsidP="00583F9E">
      <w:pPr>
        <w:pStyle w:val="NormalWeb"/>
        <w:rPr>
          <w:rFonts w:ascii="Arial" w:eastAsiaTheme="majorEastAsia" w:hAnsi="Arial" w:cs="Arial"/>
          <w:b/>
          <w:color w:val="0090C8"/>
          <w:sz w:val="32"/>
          <w:szCs w:val="32"/>
          <w:lang w:eastAsia="en-US"/>
        </w:rPr>
      </w:pPr>
      <w:r>
        <w:rPr>
          <w:rFonts w:ascii="Arial" w:eastAsiaTheme="majorEastAsia" w:hAnsi="Arial" w:cs="Arial"/>
          <w:b/>
          <w:color w:val="0090C8"/>
          <w:sz w:val="32"/>
          <w:szCs w:val="32"/>
          <w:lang w:eastAsia="en-US"/>
        </w:rPr>
        <w:t>A</w:t>
      </w:r>
      <w:r w:rsidRPr="00583F9E">
        <w:rPr>
          <w:rFonts w:ascii="Arial" w:eastAsiaTheme="majorEastAsia" w:hAnsi="Arial" w:cs="Arial"/>
          <w:b/>
          <w:color w:val="0090C8"/>
          <w:sz w:val="32"/>
          <w:szCs w:val="32"/>
          <w:lang w:eastAsia="en-US"/>
        </w:rPr>
        <w:t xml:space="preserve">bout the </w:t>
      </w:r>
      <w:bookmarkStart w:id="0" w:name="_GoBack"/>
      <w:bookmarkEnd w:id="0"/>
      <w:r w:rsidRPr="00583F9E">
        <w:rPr>
          <w:rFonts w:ascii="Arial" w:eastAsiaTheme="majorEastAsia" w:hAnsi="Arial" w:cs="Arial"/>
          <w:b/>
          <w:color w:val="0090C8"/>
          <w:sz w:val="32"/>
          <w:szCs w:val="32"/>
          <w:lang w:eastAsia="en-US"/>
        </w:rPr>
        <w:t xml:space="preserve">week </w:t>
      </w:r>
    </w:p>
    <w:p w14:paraId="3876FB13" w14:textId="77777777" w:rsidR="00583F9E" w:rsidRPr="00F30FA5" w:rsidRDefault="00583F9E" w:rsidP="00583F9E">
      <w:pPr>
        <w:rPr>
          <w:rFonts w:eastAsia="Times New Roman" w:cs="Arial"/>
        </w:rPr>
      </w:pPr>
      <w:r w:rsidRPr="00F30FA5">
        <w:rPr>
          <w:rFonts w:eastAsia="Times New Roman" w:cs="Arial"/>
        </w:rPr>
        <w:t xml:space="preserve">February 28-March 6 is Eating Disorder Awareness week. </w:t>
      </w:r>
    </w:p>
    <w:p w14:paraId="478AE1F7" w14:textId="77777777" w:rsidR="00583F9E" w:rsidRPr="00F30FA5" w:rsidRDefault="00583F9E" w:rsidP="00583F9E">
      <w:pPr>
        <w:pStyle w:val="NormalWeb"/>
        <w:rPr>
          <w:rFonts w:ascii="Arial" w:hAnsi="Arial" w:cs="Arial"/>
        </w:rPr>
      </w:pPr>
      <w:r w:rsidRPr="00F30FA5">
        <w:rPr>
          <w:rFonts w:ascii="Arial" w:hAnsi="Arial" w:cs="Arial"/>
        </w:rPr>
        <w:t xml:space="preserve">Eating disorders are devastating mental illnesses that affect 1 in 50 people in the UK. Recovery is possible but spotting early warning signs, which may or may not be linked to a person’s weight or appearance, can be crucial. </w:t>
      </w:r>
    </w:p>
    <w:p w14:paraId="360BA74F" w14:textId="77777777" w:rsidR="00583F9E" w:rsidRDefault="00583F9E" w:rsidP="00583F9E">
      <w:pPr>
        <w:pStyle w:val="NormalWeb"/>
        <w:rPr>
          <w:rFonts w:ascii="Arial" w:hAnsi="Arial" w:cs="Arial"/>
          <w:color w:val="373737"/>
        </w:rPr>
      </w:pPr>
      <w:r w:rsidRPr="00F30FA5">
        <w:rPr>
          <w:rFonts w:ascii="Arial" w:hAnsi="Arial" w:cs="Arial"/>
          <w:color w:val="373737"/>
        </w:rPr>
        <w:t>To mark the week,</w:t>
      </w:r>
      <w:r w:rsidRPr="00F30FA5">
        <w:rPr>
          <w:rFonts w:ascii="Arial" w:eastAsia="Times New Roman" w:hAnsi="Arial" w:cs="Arial"/>
        </w:rPr>
        <w:t xml:space="preserve"> </w:t>
      </w:r>
      <w:hyperlink r:id="rId12" w:history="1">
        <w:r w:rsidRPr="00F30FA5">
          <w:rPr>
            <w:rStyle w:val="Hyperlink"/>
            <w:rFonts w:ascii="Arial" w:eastAsia="Times New Roman" w:hAnsi="Arial" w:cs="Arial"/>
          </w:rPr>
          <w:t>Healthy London Partnership</w:t>
        </w:r>
      </w:hyperlink>
      <w:r w:rsidRPr="00F30FA5">
        <w:rPr>
          <w:rFonts w:ascii="Arial" w:eastAsia="Times New Roman" w:hAnsi="Arial" w:cs="Arial"/>
        </w:rPr>
        <w:t xml:space="preserve">’s </w:t>
      </w:r>
      <w:hyperlink r:id="rId13" w:history="1">
        <w:r w:rsidRPr="00F30FA5">
          <w:rPr>
            <w:rStyle w:val="Hyperlink"/>
            <w:rFonts w:ascii="Arial" w:eastAsia="Times New Roman" w:hAnsi="Arial" w:cs="Arial"/>
          </w:rPr>
          <w:t>Mental Health Transformation</w:t>
        </w:r>
      </w:hyperlink>
      <w:r w:rsidRPr="00F30FA5">
        <w:rPr>
          <w:rFonts w:ascii="Arial" w:eastAsia="Times New Roman" w:hAnsi="Arial" w:cs="Arial"/>
        </w:rPr>
        <w:t xml:space="preserve"> and </w:t>
      </w:r>
      <w:hyperlink r:id="rId14" w:history="1">
        <w:r w:rsidRPr="00F30FA5">
          <w:rPr>
            <w:rStyle w:val="Hyperlink"/>
            <w:rFonts w:ascii="Arial" w:eastAsia="Times New Roman" w:hAnsi="Arial" w:cs="Arial"/>
          </w:rPr>
          <w:t>Children and Young People’s Mental Health</w:t>
        </w:r>
      </w:hyperlink>
      <w:r w:rsidRPr="00F30FA5">
        <w:rPr>
          <w:rStyle w:val="Hyperlink"/>
          <w:rFonts w:ascii="Arial" w:eastAsia="Times New Roman" w:hAnsi="Arial" w:cs="Arial"/>
        </w:rPr>
        <w:t xml:space="preserve"> </w:t>
      </w:r>
      <w:r w:rsidRPr="00F30FA5">
        <w:rPr>
          <w:rFonts w:ascii="Arial" w:hAnsi="Arial" w:cs="Arial"/>
          <w:color w:val="373737"/>
        </w:rPr>
        <w:t xml:space="preserve">teams have planned a week of activities to raise awareness around the symptoms and conditions </w:t>
      </w:r>
      <w:r>
        <w:rPr>
          <w:rFonts w:ascii="Arial" w:hAnsi="Arial" w:cs="Arial"/>
          <w:color w:val="373737"/>
        </w:rPr>
        <w:t xml:space="preserve">of </w:t>
      </w:r>
      <w:r w:rsidRPr="00F30FA5">
        <w:rPr>
          <w:rFonts w:ascii="Arial" w:hAnsi="Arial" w:cs="Arial"/>
          <w:color w:val="373737"/>
        </w:rPr>
        <w:t>eating disorders</w:t>
      </w:r>
      <w:r>
        <w:rPr>
          <w:rFonts w:ascii="Arial" w:hAnsi="Arial" w:cs="Arial"/>
          <w:color w:val="373737"/>
        </w:rPr>
        <w:t xml:space="preserve">. </w:t>
      </w:r>
    </w:p>
    <w:p w14:paraId="781E4EB9" w14:textId="77777777" w:rsidR="00583F9E" w:rsidRDefault="00583F9E" w:rsidP="00583F9E">
      <w:pPr>
        <w:pStyle w:val="NormalWeb"/>
        <w:rPr>
          <w:rFonts w:ascii="Arial" w:hAnsi="Arial" w:cs="Arial"/>
        </w:rPr>
      </w:pPr>
      <w:r>
        <w:rPr>
          <w:rFonts w:ascii="Arial" w:hAnsi="Arial" w:cs="Arial"/>
          <w:color w:val="373737"/>
        </w:rPr>
        <w:t xml:space="preserve">We are sharing </w:t>
      </w:r>
      <w:r w:rsidRPr="00F30FA5">
        <w:rPr>
          <w:rFonts w:ascii="Arial" w:hAnsi="Arial" w:cs="Arial"/>
          <w:color w:val="373737"/>
        </w:rPr>
        <w:t xml:space="preserve">training and resources for </w:t>
      </w:r>
      <w:r>
        <w:rPr>
          <w:rFonts w:ascii="Arial" w:hAnsi="Arial" w:cs="Arial"/>
          <w:color w:val="373737"/>
        </w:rPr>
        <w:t xml:space="preserve">healthcare and other </w:t>
      </w:r>
      <w:r w:rsidRPr="00F30FA5">
        <w:rPr>
          <w:rFonts w:ascii="Arial" w:hAnsi="Arial" w:cs="Arial"/>
          <w:color w:val="373737"/>
        </w:rPr>
        <w:t xml:space="preserve">professionals </w:t>
      </w:r>
      <w:r>
        <w:rPr>
          <w:rFonts w:ascii="Arial" w:hAnsi="Arial" w:cs="Arial"/>
          <w:color w:val="373737"/>
        </w:rPr>
        <w:t xml:space="preserve">to recognise early symptoms, as well as support for the loved ones supporting children, </w:t>
      </w:r>
      <w:r w:rsidRPr="00F30FA5">
        <w:rPr>
          <w:rFonts w:ascii="Arial" w:hAnsi="Arial" w:cs="Arial"/>
        </w:rPr>
        <w:t>young people an</w:t>
      </w:r>
      <w:r>
        <w:rPr>
          <w:rFonts w:ascii="Arial" w:hAnsi="Arial" w:cs="Arial"/>
        </w:rPr>
        <w:t>d adults with eating disorders.</w:t>
      </w:r>
    </w:p>
    <w:p w14:paraId="64569837" w14:textId="5F573A93" w:rsidR="00583F9E" w:rsidRDefault="00583F9E" w:rsidP="000614CB">
      <w:pPr>
        <w:pStyle w:val="NormalWeb"/>
        <w:rPr>
          <w:rFonts w:ascii="Arial" w:hAnsi="Arial" w:cs="Arial"/>
          <w:color w:val="373737"/>
        </w:rPr>
      </w:pPr>
      <w:r>
        <w:rPr>
          <w:rFonts w:ascii="Arial" w:hAnsi="Arial" w:cs="Arial"/>
          <w:color w:val="373737"/>
        </w:rPr>
        <w:t xml:space="preserve">Visit </w:t>
      </w:r>
      <w:r w:rsidRPr="00F30FA5">
        <w:rPr>
          <w:rFonts w:ascii="Arial" w:hAnsi="Arial" w:cs="Arial"/>
          <w:color w:val="373737"/>
        </w:rPr>
        <w:t xml:space="preserve">HLP’s ED 2022 </w:t>
      </w:r>
      <w:hyperlink r:id="rId15" w:history="1">
        <w:r w:rsidRPr="00D565AB">
          <w:rPr>
            <w:rStyle w:val="Hyperlink"/>
            <w:rFonts w:ascii="Arial" w:hAnsi="Arial" w:cs="Arial"/>
          </w:rPr>
          <w:t>webpage</w:t>
        </w:r>
      </w:hyperlink>
      <w:r w:rsidRPr="00F30FA5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  <w:color w:val="373737"/>
        </w:rPr>
        <w:t xml:space="preserve">to </w:t>
      </w:r>
      <w:r w:rsidR="000614CB">
        <w:rPr>
          <w:rFonts w:ascii="Arial" w:hAnsi="Arial" w:cs="Arial"/>
          <w:color w:val="373737"/>
        </w:rPr>
        <w:t xml:space="preserve">view </w:t>
      </w:r>
      <w:r>
        <w:rPr>
          <w:rFonts w:ascii="Arial" w:hAnsi="Arial" w:cs="Arial"/>
          <w:color w:val="373737"/>
        </w:rPr>
        <w:t xml:space="preserve">our schedule </w:t>
      </w:r>
      <w:r w:rsidR="000614CB">
        <w:rPr>
          <w:rFonts w:ascii="Arial" w:hAnsi="Arial" w:cs="Arial"/>
          <w:color w:val="373737"/>
        </w:rPr>
        <w:t xml:space="preserve">of activities </w:t>
      </w:r>
      <w:r>
        <w:rPr>
          <w:rFonts w:ascii="Arial" w:hAnsi="Arial" w:cs="Arial"/>
          <w:color w:val="373737"/>
        </w:rPr>
        <w:t>for the week. This page will be updated each day with new resources.</w:t>
      </w:r>
      <w:r w:rsidRPr="00F30FA5">
        <w:rPr>
          <w:rFonts w:ascii="Arial" w:hAnsi="Arial" w:cs="Arial"/>
          <w:color w:val="373737"/>
        </w:rPr>
        <w:t xml:space="preserve"> </w:t>
      </w:r>
    </w:p>
    <w:p w14:paraId="2FFEE637" w14:textId="7CC331F2" w:rsidR="00583F9E" w:rsidRPr="00583F9E" w:rsidRDefault="000614CB" w:rsidP="00583F9E">
      <w:pPr>
        <w:pStyle w:val="Heading3"/>
        <w:rPr>
          <w:rFonts w:cs="Arial"/>
          <w:b/>
          <w:bCs/>
          <w:i/>
        </w:rPr>
      </w:pPr>
      <w:r>
        <w:rPr>
          <w:rFonts w:ascii="Calibri" w:eastAsiaTheme="minorHAnsi" w:hAnsi="Calibri" w:cs="Arial"/>
          <w:b/>
          <w:color w:val="auto"/>
          <w:spacing w:val="-10"/>
          <w:kern w:val="28"/>
          <w:sz w:val="56"/>
          <w:szCs w:val="56"/>
          <w:lang w:eastAsia="en-GB"/>
        </w:rPr>
        <w:br/>
      </w:r>
      <w:r w:rsidR="00583F9E" w:rsidRPr="00583F9E">
        <w:rPr>
          <w:rFonts w:cs="Arial"/>
          <w:b/>
          <w:bCs/>
          <w:i/>
        </w:rPr>
        <w:t xml:space="preserve">Eating disorders key information </w:t>
      </w:r>
    </w:p>
    <w:p w14:paraId="35F3945A" w14:textId="77777777" w:rsidR="00583F9E" w:rsidRPr="00F30FA5" w:rsidRDefault="00583F9E" w:rsidP="00583F9E">
      <w:pPr>
        <w:pStyle w:val="ListParagraph"/>
        <w:numPr>
          <w:ilvl w:val="0"/>
          <w:numId w:val="13"/>
        </w:numPr>
        <w:spacing w:line="240" w:lineRule="auto"/>
        <w:rPr>
          <w:rFonts w:ascii="Arial" w:hAnsi="Arial" w:cs="Arial"/>
        </w:rPr>
      </w:pPr>
      <w:r w:rsidRPr="00F30FA5">
        <w:rPr>
          <w:rFonts w:ascii="Arial" w:hAnsi="Arial" w:cs="Arial"/>
        </w:rPr>
        <w:t>An eating disorder is a mental health condition where you use the control of food to cope with feelings and other situations.</w:t>
      </w:r>
    </w:p>
    <w:p w14:paraId="5C8F10F1" w14:textId="77777777" w:rsidR="00583F9E" w:rsidRPr="00F30FA5" w:rsidRDefault="00583F9E" w:rsidP="00583F9E">
      <w:pPr>
        <w:pStyle w:val="ListParagraph"/>
        <w:numPr>
          <w:ilvl w:val="0"/>
          <w:numId w:val="13"/>
        </w:numPr>
        <w:spacing w:line="240" w:lineRule="auto"/>
        <w:rPr>
          <w:rFonts w:ascii="Arial" w:hAnsi="Arial" w:cs="Arial"/>
        </w:rPr>
      </w:pPr>
      <w:r w:rsidRPr="00F30FA5">
        <w:rPr>
          <w:rFonts w:ascii="Arial" w:hAnsi="Arial" w:cs="Arial"/>
          <w:color w:val="373737"/>
          <w:shd w:val="clear" w:color="auto" w:fill="FFFFFF"/>
        </w:rPr>
        <w:t>Around </w:t>
      </w:r>
      <w:hyperlink r:id="rId16" w:history="1">
        <w:r w:rsidRPr="00F30FA5">
          <w:rPr>
            <w:rStyle w:val="Hyperlink"/>
            <w:rFonts w:ascii="Arial" w:hAnsi="Arial" w:cs="Arial"/>
            <w:b/>
            <w:shd w:val="clear" w:color="auto" w:fill="FFFFFF"/>
          </w:rPr>
          <w:t>1.25 million people in the UK</w:t>
        </w:r>
      </w:hyperlink>
      <w:r w:rsidRPr="00F30FA5">
        <w:rPr>
          <w:rFonts w:ascii="Arial" w:hAnsi="Arial" w:cs="Arial"/>
          <w:color w:val="373737"/>
          <w:shd w:val="clear" w:color="auto" w:fill="FFFFFF"/>
        </w:rPr>
        <w:t xml:space="preserve"> suffer from these illnesses, many in secret. </w:t>
      </w:r>
    </w:p>
    <w:p w14:paraId="7789DBFE" w14:textId="77777777" w:rsidR="00583F9E" w:rsidRPr="00F30FA5" w:rsidRDefault="00583F9E" w:rsidP="00583F9E">
      <w:pPr>
        <w:pStyle w:val="ListParagraph"/>
        <w:numPr>
          <w:ilvl w:val="0"/>
          <w:numId w:val="13"/>
        </w:numPr>
        <w:spacing w:line="240" w:lineRule="auto"/>
        <w:rPr>
          <w:rFonts w:ascii="Arial" w:hAnsi="Arial" w:cs="Arial"/>
        </w:rPr>
      </w:pPr>
      <w:r w:rsidRPr="00F30FA5">
        <w:rPr>
          <w:rFonts w:ascii="Arial" w:hAnsi="Arial" w:cs="Arial"/>
        </w:rPr>
        <w:t>Unhealthy eating behaviours may include eating too much or too little or worrying about your weight or body shape.</w:t>
      </w:r>
    </w:p>
    <w:p w14:paraId="7EC9956F" w14:textId="42AF5D49" w:rsidR="00583F9E" w:rsidRPr="00583F9E" w:rsidRDefault="00583F9E" w:rsidP="00583F9E">
      <w:pPr>
        <w:pStyle w:val="ListParagraph"/>
        <w:numPr>
          <w:ilvl w:val="0"/>
          <w:numId w:val="13"/>
        </w:numPr>
        <w:spacing w:line="240" w:lineRule="auto"/>
        <w:rPr>
          <w:rFonts w:ascii="Arial" w:hAnsi="Arial" w:cs="Arial"/>
        </w:rPr>
      </w:pPr>
      <w:r w:rsidRPr="00583F9E">
        <w:rPr>
          <w:rFonts w:ascii="Arial" w:hAnsi="Arial" w:cs="Arial"/>
          <w:b/>
        </w:rPr>
        <w:t>Anyone</w:t>
      </w:r>
      <w:r w:rsidRPr="00583F9E">
        <w:rPr>
          <w:rFonts w:ascii="Arial" w:hAnsi="Arial" w:cs="Arial"/>
        </w:rPr>
        <w:t xml:space="preserve"> can get an eating disorder, but teenagers between 13 and 17 are mostly affected.</w:t>
      </w:r>
    </w:p>
    <w:p w14:paraId="1676AE66" w14:textId="77777777" w:rsidR="00583F9E" w:rsidRPr="00F30FA5" w:rsidRDefault="00583F9E" w:rsidP="00583F9E">
      <w:pPr>
        <w:pStyle w:val="ListParagraph"/>
        <w:numPr>
          <w:ilvl w:val="0"/>
          <w:numId w:val="13"/>
        </w:numPr>
        <w:spacing w:line="240" w:lineRule="auto"/>
        <w:rPr>
          <w:rFonts w:ascii="Arial" w:hAnsi="Arial" w:cs="Arial"/>
        </w:rPr>
      </w:pPr>
      <w:r w:rsidRPr="00F30FA5">
        <w:rPr>
          <w:rFonts w:ascii="Arial" w:hAnsi="Arial" w:cs="Arial"/>
        </w:rPr>
        <w:t>The most common eating disorders are:</w:t>
      </w:r>
    </w:p>
    <w:p w14:paraId="620D4842" w14:textId="77777777" w:rsidR="00583F9E" w:rsidRPr="00F30FA5" w:rsidRDefault="00F40060" w:rsidP="00583F9E">
      <w:pPr>
        <w:pStyle w:val="ListParagraph"/>
        <w:numPr>
          <w:ilvl w:val="1"/>
          <w:numId w:val="13"/>
        </w:numPr>
        <w:spacing w:line="240" w:lineRule="auto"/>
        <w:rPr>
          <w:rFonts w:ascii="Arial" w:hAnsi="Arial" w:cs="Arial"/>
        </w:rPr>
      </w:pPr>
      <w:hyperlink r:id="rId17" w:history="1">
        <w:r w:rsidR="00583F9E" w:rsidRPr="00F30FA5">
          <w:rPr>
            <w:rStyle w:val="Hyperlink"/>
            <w:rFonts w:ascii="Arial" w:hAnsi="Arial" w:cs="Arial"/>
            <w:color w:val="005EB8"/>
          </w:rPr>
          <w:t>anorexia nervosa</w:t>
        </w:r>
      </w:hyperlink>
      <w:r w:rsidR="00583F9E" w:rsidRPr="00F30FA5">
        <w:rPr>
          <w:rFonts w:ascii="Arial" w:hAnsi="Arial" w:cs="Arial"/>
        </w:rPr>
        <w:t> – trying to control your weight by not eating enough food, exercising too much, or doing both</w:t>
      </w:r>
    </w:p>
    <w:p w14:paraId="3299F793" w14:textId="77777777" w:rsidR="00583F9E" w:rsidRPr="00F30FA5" w:rsidRDefault="00F40060" w:rsidP="00583F9E">
      <w:pPr>
        <w:pStyle w:val="ListParagraph"/>
        <w:numPr>
          <w:ilvl w:val="1"/>
          <w:numId w:val="13"/>
        </w:numPr>
        <w:spacing w:line="240" w:lineRule="auto"/>
        <w:rPr>
          <w:rFonts w:ascii="Arial" w:hAnsi="Arial" w:cs="Arial"/>
        </w:rPr>
      </w:pPr>
      <w:hyperlink r:id="rId18" w:history="1">
        <w:r w:rsidR="00583F9E" w:rsidRPr="00F30FA5">
          <w:rPr>
            <w:rStyle w:val="Hyperlink"/>
            <w:rFonts w:ascii="Arial" w:hAnsi="Arial" w:cs="Arial"/>
            <w:color w:val="005EB8"/>
          </w:rPr>
          <w:t>bulimia</w:t>
        </w:r>
      </w:hyperlink>
      <w:r w:rsidR="00583F9E" w:rsidRPr="00F30FA5">
        <w:rPr>
          <w:rFonts w:ascii="Arial" w:hAnsi="Arial" w:cs="Arial"/>
        </w:rPr>
        <w:t> – losing control over how much you eat and then taking drastic action to not put on weight</w:t>
      </w:r>
    </w:p>
    <w:p w14:paraId="57BB95F2" w14:textId="77777777" w:rsidR="00583F9E" w:rsidRPr="00F30FA5" w:rsidRDefault="00F40060" w:rsidP="00583F9E">
      <w:pPr>
        <w:pStyle w:val="ListParagraph"/>
        <w:numPr>
          <w:ilvl w:val="1"/>
          <w:numId w:val="13"/>
        </w:numPr>
        <w:spacing w:line="240" w:lineRule="auto"/>
        <w:rPr>
          <w:rFonts w:ascii="Arial" w:hAnsi="Arial" w:cs="Arial"/>
        </w:rPr>
      </w:pPr>
      <w:hyperlink r:id="rId19" w:history="1">
        <w:r w:rsidR="00583F9E" w:rsidRPr="00F30FA5">
          <w:rPr>
            <w:rStyle w:val="Hyperlink"/>
            <w:rFonts w:ascii="Arial" w:hAnsi="Arial" w:cs="Arial"/>
            <w:color w:val="005EB8"/>
          </w:rPr>
          <w:t>binge eating disorder (BED)</w:t>
        </w:r>
      </w:hyperlink>
      <w:r w:rsidR="00583F9E" w:rsidRPr="00F30FA5">
        <w:rPr>
          <w:rFonts w:ascii="Arial" w:hAnsi="Arial" w:cs="Arial"/>
        </w:rPr>
        <w:t> – eating large portions of food until you feel uncomfortably full</w:t>
      </w:r>
    </w:p>
    <w:p w14:paraId="5274530F" w14:textId="77777777" w:rsidR="00583F9E" w:rsidRPr="00F30FA5" w:rsidRDefault="00583F9E" w:rsidP="00583F9E">
      <w:pPr>
        <w:pStyle w:val="ListParagraph"/>
        <w:numPr>
          <w:ilvl w:val="1"/>
          <w:numId w:val="13"/>
        </w:numPr>
        <w:spacing w:line="240" w:lineRule="auto"/>
        <w:rPr>
          <w:rFonts w:ascii="Arial" w:hAnsi="Arial" w:cs="Arial"/>
        </w:rPr>
      </w:pPr>
      <w:r w:rsidRPr="00F30FA5">
        <w:rPr>
          <w:rFonts w:ascii="Arial" w:hAnsi="Arial" w:cs="Arial"/>
        </w:rPr>
        <w:t>Other specified feeding or eating disorder (OSFED) – a person may have an OSFED if their symptoms do not exactly fit the expected symptoms for any specific eating disorders. OSFED is the most common eating disorder. You can </w:t>
      </w:r>
      <w:hyperlink r:id="rId20" w:history="1">
        <w:r w:rsidRPr="00F30FA5">
          <w:rPr>
            <w:rStyle w:val="Hyperlink"/>
            <w:rFonts w:ascii="Arial" w:hAnsi="Arial" w:cs="Arial"/>
            <w:color w:val="005EB8"/>
          </w:rPr>
          <w:t>find out more about OSFED on the Beat website</w:t>
        </w:r>
      </w:hyperlink>
      <w:r w:rsidRPr="00F30FA5">
        <w:rPr>
          <w:rFonts w:ascii="Arial" w:hAnsi="Arial" w:cs="Arial"/>
        </w:rPr>
        <w:t>.</w:t>
      </w:r>
    </w:p>
    <w:p w14:paraId="53A340BD" w14:textId="77777777" w:rsidR="00583F9E" w:rsidRPr="00F30FA5" w:rsidRDefault="00583F9E" w:rsidP="00583F9E">
      <w:pPr>
        <w:pStyle w:val="ListParagraph"/>
        <w:numPr>
          <w:ilvl w:val="1"/>
          <w:numId w:val="13"/>
        </w:numPr>
        <w:spacing w:line="240" w:lineRule="auto"/>
        <w:rPr>
          <w:rFonts w:ascii="Arial" w:hAnsi="Arial" w:cs="Arial"/>
        </w:rPr>
      </w:pPr>
      <w:r w:rsidRPr="00F30FA5">
        <w:rPr>
          <w:rFonts w:ascii="Arial" w:hAnsi="Arial" w:cs="Arial"/>
        </w:rPr>
        <w:lastRenderedPageBreak/>
        <w:t>Avoidant/restrictive food intake disorder (ARFID) – ARFID is when someone avoids certain foods, limits how much they eat or does both.</w:t>
      </w:r>
    </w:p>
    <w:p w14:paraId="38F767C8" w14:textId="77777777" w:rsidR="00583F9E" w:rsidRPr="00F30FA5" w:rsidRDefault="00583F9E" w:rsidP="00583F9E">
      <w:pPr>
        <w:pStyle w:val="ListParagraph"/>
        <w:numPr>
          <w:ilvl w:val="0"/>
          <w:numId w:val="13"/>
        </w:numPr>
        <w:spacing w:line="240" w:lineRule="auto"/>
        <w:rPr>
          <w:rFonts w:ascii="Arial" w:hAnsi="Arial" w:cs="Arial"/>
        </w:rPr>
      </w:pPr>
      <w:r w:rsidRPr="00F30FA5">
        <w:rPr>
          <w:rFonts w:ascii="Arial" w:hAnsi="Arial" w:cs="Arial"/>
        </w:rPr>
        <w:t>With treatment, most people can recover from an eating disorder.</w:t>
      </w:r>
    </w:p>
    <w:p w14:paraId="044CABFD" w14:textId="77777777" w:rsidR="00583F9E" w:rsidRPr="008A4F57" w:rsidRDefault="00583F9E" w:rsidP="00583F9E">
      <w:pPr>
        <w:rPr>
          <w:rFonts w:cs="Arial"/>
        </w:rPr>
      </w:pPr>
    </w:p>
    <w:p w14:paraId="3BEEF066" w14:textId="7A2DB716" w:rsidR="00583F9E" w:rsidRPr="00F30FA5" w:rsidRDefault="00583F9E" w:rsidP="00583F9E">
      <w:pPr>
        <w:pStyle w:val="Heading3"/>
        <w:rPr>
          <w:rFonts w:eastAsia="Times New Roman" w:cs="Arial"/>
          <w:b/>
        </w:rPr>
      </w:pPr>
      <w:r w:rsidRPr="00583F9E">
        <w:rPr>
          <w:rFonts w:cs="Arial"/>
          <w:b/>
          <w:bCs/>
          <w:i/>
          <w:iCs/>
        </w:rPr>
        <w:t>Supporting Eating Disorders Awareness Week 2022 in London</w:t>
      </w:r>
    </w:p>
    <w:p w14:paraId="27DC05C1" w14:textId="1862BAFB" w:rsidR="00583F9E" w:rsidRDefault="00583F9E" w:rsidP="00583F9E">
      <w:pPr>
        <w:rPr>
          <w:rFonts w:eastAsia="Times New Roman" w:cs="Arial"/>
        </w:rPr>
      </w:pPr>
      <w:r>
        <w:rPr>
          <w:rFonts w:eastAsia="Times New Roman" w:cs="Arial"/>
        </w:rPr>
        <w:t xml:space="preserve">This communications toolkit </w:t>
      </w:r>
      <w:r w:rsidRPr="00F30FA5">
        <w:rPr>
          <w:rFonts w:eastAsia="Times New Roman" w:cs="Arial"/>
        </w:rPr>
        <w:t xml:space="preserve">includes </w:t>
      </w:r>
      <w:r>
        <w:rPr>
          <w:rFonts w:eastAsia="Times New Roman" w:cs="Arial"/>
        </w:rPr>
        <w:t xml:space="preserve">key information, social media assets to use on your own channels and </w:t>
      </w:r>
      <w:r w:rsidRPr="00F30FA5">
        <w:rPr>
          <w:rFonts w:eastAsia="Times New Roman" w:cs="Arial"/>
        </w:rPr>
        <w:t xml:space="preserve">links to further </w:t>
      </w:r>
      <w:r>
        <w:rPr>
          <w:rFonts w:eastAsia="Times New Roman" w:cs="Arial"/>
        </w:rPr>
        <w:t xml:space="preserve">information, </w:t>
      </w:r>
      <w:r w:rsidRPr="00F30FA5">
        <w:rPr>
          <w:rFonts w:eastAsia="Times New Roman" w:cs="Arial"/>
        </w:rPr>
        <w:t xml:space="preserve">training material and guidance </w:t>
      </w:r>
      <w:r>
        <w:rPr>
          <w:rFonts w:eastAsia="Times New Roman" w:cs="Arial"/>
        </w:rPr>
        <w:t>on eating disorders.</w:t>
      </w:r>
    </w:p>
    <w:p w14:paraId="1EABDDDE" w14:textId="77777777" w:rsidR="00583F9E" w:rsidRPr="00F30FA5" w:rsidRDefault="00583F9E" w:rsidP="00583F9E">
      <w:pPr>
        <w:rPr>
          <w:rFonts w:eastAsia="Times New Roman" w:cs="Arial"/>
        </w:rPr>
      </w:pPr>
    </w:p>
    <w:p w14:paraId="3ED573A9" w14:textId="77777777" w:rsidR="00583F9E" w:rsidRPr="00F30FA5" w:rsidRDefault="00583F9E" w:rsidP="00583F9E">
      <w:pPr>
        <w:rPr>
          <w:rFonts w:eastAsia="Times New Roman" w:cs="Arial"/>
          <w:lang w:eastAsia="en-GB"/>
        </w:rPr>
      </w:pPr>
      <w:r w:rsidRPr="006B55B2">
        <w:rPr>
          <w:rFonts w:eastAsia="Times New Roman" w:cs="Arial"/>
        </w:rPr>
        <w:t xml:space="preserve">Content has been contributed by GPs, partner organisations and HLP’s teams, including blog and podcast content produced by </w:t>
      </w:r>
      <w:r>
        <w:rPr>
          <w:rFonts w:eastAsia="Times New Roman" w:cs="Arial"/>
        </w:rPr>
        <w:t>the</w:t>
      </w:r>
      <w:r w:rsidRPr="006B55B2">
        <w:rPr>
          <w:rFonts w:eastAsia="Times New Roman" w:cs="Arial"/>
        </w:rPr>
        <w:t xml:space="preserve"> Transforming Mental Health </w:t>
      </w:r>
      <w:r>
        <w:rPr>
          <w:rFonts w:eastAsia="Times New Roman" w:cs="Arial"/>
        </w:rPr>
        <w:t xml:space="preserve">programme’s </w:t>
      </w:r>
      <w:r w:rsidRPr="006B55B2">
        <w:rPr>
          <w:rFonts w:eastAsia="Times New Roman" w:cs="Arial"/>
        </w:rPr>
        <w:t>Lived Experience Practitioners (LXPs) to highlight the patient voice and experiences of diagnosis, symptoms, physical and mental conditions, and recovery journey, from a range of eating disorders.</w:t>
      </w:r>
      <w:r w:rsidRPr="00F30FA5">
        <w:rPr>
          <w:rFonts w:eastAsia="Times New Roman" w:cs="Arial"/>
        </w:rPr>
        <w:t xml:space="preserve"> </w:t>
      </w:r>
    </w:p>
    <w:p w14:paraId="1DC2FD3A" w14:textId="77777777" w:rsidR="00583F9E" w:rsidRPr="00F30FA5" w:rsidRDefault="00583F9E" w:rsidP="00583F9E">
      <w:pPr>
        <w:rPr>
          <w:rFonts w:eastAsia="Times New Roman" w:cs="Arial"/>
        </w:rPr>
      </w:pPr>
    </w:p>
    <w:p w14:paraId="5C7963F3" w14:textId="77777777" w:rsidR="00583F9E" w:rsidRPr="00F30FA5" w:rsidRDefault="00583F9E" w:rsidP="00583F9E">
      <w:pPr>
        <w:rPr>
          <w:rFonts w:eastAsia="Times New Roman" w:cs="Arial"/>
        </w:rPr>
      </w:pPr>
      <w:r w:rsidRPr="00F30FA5">
        <w:rPr>
          <w:rFonts w:eastAsia="Times New Roman" w:cs="Arial"/>
        </w:rPr>
        <w:t>Over the course of the week, we are encouraging</w:t>
      </w:r>
      <w:r>
        <w:rPr>
          <w:rFonts w:eastAsia="Times New Roman" w:cs="Arial"/>
        </w:rPr>
        <w:t xml:space="preserve"> partners to share our assets and </w:t>
      </w:r>
      <w:r w:rsidRPr="00F30FA5">
        <w:rPr>
          <w:rFonts w:eastAsia="Times New Roman" w:cs="Arial"/>
        </w:rPr>
        <w:t xml:space="preserve">resources across your networks to help raise awareness and understanding around </w:t>
      </w:r>
      <w:r>
        <w:rPr>
          <w:rFonts w:eastAsia="Times New Roman" w:cs="Arial"/>
        </w:rPr>
        <w:t xml:space="preserve">the complexities of </w:t>
      </w:r>
      <w:r w:rsidRPr="00F30FA5">
        <w:rPr>
          <w:rFonts w:eastAsia="Times New Roman" w:cs="Arial"/>
        </w:rPr>
        <w:t>eating disorders.</w:t>
      </w:r>
    </w:p>
    <w:p w14:paraId="6304791A" w14:textId="1299F8FC" w:rsidR="00583F9E" w:rsidRPr="00F30FA5" w:rsidRDefault="00583F9E" w:rsidP="00583F9E">
      <w:pPr>
        <w:rPr>
          <w:rFonts w:eastAsia="Times New Roman" w:cs="Arial"/>
          <w:b/>
        </w:rPr>
      </w:pPr>
    </w:p>
    <w:p w14:paraId="5C116675" w14:textId="1AE351C8" w:rsidR="00583F9E" w:rsidRPr="00583F9E" w:rsidRDefault="00583F9E" w:rsidP="00583F9E">
      <w:pPr>
        <w:pStyle w:val="Heading3"/>
      </w:pPr>
      <w:r w:rsidRPr="00583F9E">
        <w:rPr>
          <w:b/>
          <w:i/>
        </w:rPr>
        <w:t xml:space="preserve">Get involved!  </w:t>
      </w:r>
    </w:p>
    <w:p w14:paraId="5F33B4A3" w14:textId="77777777" w:rsidR="00583F9E" w:rsidRPr="00F30FA5" w:rsidRDefault="00583F9E" w:rsidP="00583F9E">
      <w:pPr>
        <w:rPr>
          <w:rFonts w:eastAsia="Times New Roman" w:cs="Arial"/>
        </w:rPr>
      </w:pPr>
      <w:r w:rsidRPr="00F30FA5">
        <w:rPr>
          <w:rFonts w:eastAsia="Times New Roman" w:cs="Arial"/>
        </w:rPr>
        <w:t xml:space="preserve">Please share this </w:t>
      </w:r>
      <w:r>
        <w:rPr>
          <w:rFonts w:eastAsia="Times New Roman" w:cs="Arial"/>
        </w:rPr>
        <w:t>communications</w:t>
      </w:r>
      <w:r w:rsidRPr="00F30FA5">
        <w:rPr>
          <w:rFonts w:eastAsia="Times New Roman" w:cs="Arial"/>
        </w:rPr>
        <w:t xml:space="preserve"> toolkit across your networks. You can also share you</w:t>
      </w:r>
      <w:r>
        <w:rPr>
          <w:rFonts w:eastAsia="Times New Roman" w:cs="Arial"/>
        </w:rPr>
        <w:t>r</w:t>
      </w:r>
      <w:r w:rsidRPr="00F30FA5">
        <w:rPr>
          <w:rFonts w:eastAsia="Times New Roman" w:cs="Arial"/>
        </w:rPr>
        <w:t xml:space="preserve"> support on social</w:t>
      </w:r>
      <w:r>
        <w:rPr>
          <w:rFonts w:eastAsia="Times New Roman" w:cs="Arial"/>
        </w:rPr>
        <w:t xml:space="preserve"> media with our campaign assets.</w:t>
      </w:r>
    </w:p>
    <w:p w14:paraId="5DA5C919" w14:textId="77777777" w:rsidR="00583F9E" w:rsidRDefault="00583F9E" w:rsidP="00583F9E">
      <w:pPr>
        <w:rPr>
          <w:rFonts w:eastAsia="Times New Roman" w:cs="Arial"/>
        </w:rPr>
      </w:pPr>
    </w:p>
    <w:p w14:paraId="3C20B5E6" w14:textId="77777777" w:rsidR="00583F9E" w:rsidRPr="00D565AB" w:rsidRDefault="00583F9E" w:rsidP="00583F9E">
      <w:pPr>
        <w:rPr>
          <w:rFonts w:eastAsia="Times New Roman" w:cs="Arial"/>
        </w:rPr>
      </w:pPr>
      <w:r w:rsidRPr="00D565AB">
        <w:rPr>
          <w:rFonts w:eastAsia="Times New Roman" w:cs="Arial"/>
        </w:rPr>
        <w:t xml:space="preserve">Remember to tag us </w:t>
      </w:r>
      <w:r>
        <w:rPr>
          <w:rFonts w:eastAsia="Times New Roman" w:cs="Arial"/>
        </w:rPr>
        <w:t xml:space="preserve">when sharing posts </w:t>
      </w:r>
      <w:r w:rsidRPr="00D565AB">
        <w:rPr>
          <w:rFonts w:eastAsia="Times New Roman" w:cs="Arial"/>
        </w:rPr>
        <w:t>on social media:</w:t>
      </w:r>
    </w:p>
    <w:p w14:paraId="4DEF0F05" w14:textId="77777777" w:rsidR="00583F9E" w:rsidRDefault="00583F9E" w:rsidP="00583F9E">
      <w:pPr>
        <w:spacing w:before="0" w:after="0" w:line="240" w:lineRule="auto"/>
        <w:rPr>
          <w:rFonts w:cs="Arial"/>
          <w:b/>
          <w:color w:val="auto"/>
        </w:rPr>
      </w:pPr>
    </w:p>
    <w:p w14:paraId="6720242E" w14:textId="77777777" w:rsidR="00583F9E" w:rsidRDefault="00583F9E" w:rsidP="00583F9E">
      <w:pPr>
        <w:spacing w:before="0" w:after="0" w:line="240" w:lineRule="auto"/>
        <w:jc w:val="center"/>
        <w:rPr>
          <w:rFonts w:cs="Arial"/>
          <w:b/>
          <w:color w:val="auto"/>
        </w:rPr>
      </w:pPr>
      <w:r w:rsidRPr="000C0E1B">
        <w:rPr>
          <w:rFonts w:cs="Arial"/>
          <w:b/>
          <w:color w:val="00B0F0"/>
        </w:rPr>
        <w:t>Instagram</w:t>
      </w:r>
      <w:r w:rsidRPr="00540EC9">
        <w:rPr>
          <w:rFonts w:cs="Arial"/>
          <w:b/>
          <w:color w:val="auto"/>
        </w:rPr>
        <w:t>: @healthy_ldn</w:t>
      </w:r>
      <w:r>
        <w:rPr>
          <w:rFonts w:cs="Arial"/>
          <w:b/>
          <w:color w:val="auto"/>
        </w:rPr>
        <w:t xml:space="preserve"> </w:t>
      </w:r>
      <w:r>
        <w:rPr>
          <w:rFonts w:cs="Arial"/>
          <w:b/>
          <w:color w:val="auto"/>
        </w:rPr>
        <w:tab/>
      </w:r>
      <w:r w:rsidRPr="000C0E1B">
        <w:rPr>
          <w:rFonts w:cs="Arial"/>
          <w:b/>
          <w:color w:val="00B0F0"/>
        </w:rPr>
        <w:t>Facebook</w:t>
      </w:r>
      <w:r w:rsidRPr="00540EC9">
        <w:rPr>
          <w:rFonts w:cs="Arial"/>
          <w:b/>
          <w:color w:val="auto"/>
        </w:rPr>
        <w:t xml:space="preserve">: @HealthyLDN </w:t>
      </w:r>
      <w:r>
        <w:rPr>
          <w:rFonts w:cs="Arial"/>
          <w:b/>
          <w:color w:val="auto"/>
        </w:rPr>
        <w:tab/>
      </w:r>
      <w:r w:rsidRPr="000C0E1B">
        <w:rPr>
          <w:rFonts w:cs="Arial"/>
          <w:b/>
          <w:color w:val="00B0F0"/>
        </w:rPr>
        <w:t>Twitter</w:t>
      </w:r>
      <w:r w:rsidRPr="00540EC9">
        <w:rPr>
          <w:rFonts w:cs="Arial"/>
          <w:b/>
          <w:color w:val="auto"/>
        </w:rPr>
        <w:t xml:space="preserve">: </w:t>
      </w:r>
      <w:r w:rsidRPr="00540EC9">
        <w:rPr>
          <w:rFonts w:cs="Arial"/>
          <w:b/>
          <w:color w:val="auto"/>
          <w:shd w:val="clear" w:color="auto" w:fill="FFFFFF"/>
        </w:rPr>
        <w:t>@HealthyLDN</w:t>
      </w:r>
    </w:p>
    <w:p w14:paraId="5718F218" w14:textId="77777777" w:rsidR="00583F9E" w:rsidRDefault="00583F9E" w:rsidP="00583F9E">
      <w:pPr>
        <w:spacing w:before="0" w:after="0" w:line="240" w:lineRule="auto"/>
        <w:jc w:val="center"/>
        <w:rPr>
          <w:rFonts w:cs="Arial"/>
          <w:b/>
          <w:color w:val="00B0F0"/>
        </w:rPr>
      </w:pPr>
    </w:p>
    <w:p w14:paraId="730C6672" w14:textId="77777777" w:rsidR="00583F9E" w:rsidRDefault="00583F9E" w:rsidP="00583F9E">
      <w:pPr>
        <w:spacing w:before="0" w:after="0" w:line="240" w:lineRule="auto"/>
        <w:jc w:val="center"/>
        <w:rPr>
          <w:rFonts w:cs="Arial"/>
          <w:b/>
          <w:color w:val="auto"/>
        </w:rPr>
      </w:pPr>
      <w:r w:rsidRPr="000C0E1B">
        <w:rPr>
          <w:rFonts w:cs="Arial"/>
          <w:b/>
          <w:color w:val="00B0F0"/>
        </w:rPr>
        <w:t>LinkedIn</w:t>
      </w:r>
      <w:r w:rsidRPr="00540EC9">
        <w:rPr>
          <w:rFonts w:cs="Arial"/>
          <w:b/>
          <w:color w:val="auto"/>
        </w:rPr>
        <w:t>: @Healthy London Partnership</w:t>
      </w:r>
      <w:r>
        <w:rPr>
          <w:rFonts w:cs="Arial"/>
          <w:b/>
          <w:color w:val="auto"/>
        </w:rPr>
        <w:t xml:space="preserve"> </w:t>
      </w:r>
      <w:r>
        <w:rPr>
          <w:rFonts w:cs="Arial"/>
          <w:b/>
          <w:color w:val="auto"/>
        </w:rPr>
        <w:tab/>
      </w:r>
    </w:p>
    <w:p w14:paraId="3DC31A8D" w14:textId="77777777" w:rsidR="00583F9E" w:rsidRPr="00F30FA5" w:rsidRDefault="00583F9E" w:rsidP="00583F9E">
      <w:pPr>
        <w:rPr>
          <w:rFonts w:eastAsia="Times New Roman" w:cs="Arial"/>
        </w:rPr>
      </w:pPr>
    </w:p>
    <w:p w14:paraId="00DE65DF" w14:textId="77777777" w:rsidR="00583F9E" w:rsidRPr="00583F9E" w:rsidRDefault="00583F9E" w:rsidP="00583F9E">
      <w:pPr>
        <w:rPr>
          <w:rFonts w:eastAsiaTheme="majorEastAsia" w:cstheme="majorBidi"/>
          <w:b/>
          <w:i/>
          <w:color w:val="0090C8"/>
          <w:sz w:val="26"/>
          <w:szCs w:val="26"/>
        </w:rPr>
      </w:pPr>
    </w:p>
    <w:p w14:paraId="2E7A9861" w14:textId="77777777" w:rsidR="009F7EEA" w:rsidRDefault="009F7EEA" w:rsidP="00583F9E">
      <w:pPr>
        <w:rPr>
          <w:rFonts w:eastAsiaTheme="majorEastAsia" w:cstheme="majorBidi"/>
          <w:b/>
          <w:i/>
          <w:color w:val="0090C8"/>
          <w:sz w:val="26"/>
          <w:szCs w:val="26"/>
        </w:rPr>
      </w:pPr>
    </w:p>
    <w:p w14:paraId="6DA6DA81" w14:textId="77777777" w:rsidR="009F7EEA" w:rsidRDefault="009F7EEA" w:rsidP="00583F9E">
      <w:pPr>
        <w:rPr>
          <w:rFonts w:eastAsiaTheme="majorEastAsia" w:cstheme="majorBidi"/>
          <w:b/>
          <w:i/>
          <w:color w:val="0090C8"/>
          <w:sz w:val="26"/>
          <w:szCs w:val="26"/>
        </w:rPr>
      </w:pPr>
    </w:p>
    <w:p w14:paraId="2C5D0B95" w14:textId="77777777" w:rsidR="009F7EEA" w:rsidRDefault="009F7EEA" w:rsidP="00583F9E">
      <w:pPr>
        <w:rPr>
          <w:rFonts w:eastAsiaTheme="majorEastAsia" w:cstheme="majorBidi"/>
          <w:b/>
          <w:i/>
          <w:color w:val="0090C8"/>
          <w:sz w:val="26"/>
          <w:szCs w:val="26"/>
        </w:rPr>
      </w:pPr>
    </w:p>
    <w:p w14:paraId="6A979A7B" w14:textId="77777777" w:rsidR="009F7EEA" w:rsidRDefault="009F7EEA" w:rsidP="00583F9E">
      <w:pPr>
        <w:rPr>
          <w:rFonts w:eastAsiaTheme="majorEastAsia" w:cstheme="majorBidi"/>
          <w:b/>
          <w:i/>
          <w:color w:val="0090C8"/>
          <w:sz w:val="26"/>
          <w:szCs w:val="26"/>
        </w:rPr>
      </w:pPr>
    </w:p>
    <w:p w14:paraId="1F4F4830" w14:textId="77777777" w:rsidR="009F7EEA" w:rsidRDefault="009F7EEA" w:rsidP="00583F9E">
      <w:pPr>
        <w:rPr>
          <w:rFonts w:eastAsiaTheme="majorEastAsia" w:cstheme="majorBidi"/>
          <w:b/>
          <w:i/>
          <w:color w:val="0090C8"/>
          <w:sz w:val="26"/>
          <w:szCs w:val="26"/>
        </w:rPr>
      </w:pPr>
    </w:p>
    <w:p w14:paraId="3DE23990" w14:textId="77777777" w:rsidR="009F7EEA" w:rsidRDefault="009F7EEA" w:rsidP="00583F9E">
      <w:pPr>
        <w:rPr>
          <w:rFonts w:eastAsiaTheme="majorEastAsia" w:cstheme="majorBidi"/>
          <w:b/>
          <w:i/>
          <w:color w:val="0090C8"/>
          <w:sz w:val="26"/>
          <w:szCs w:val="26"/>
        </w:rPr>
      </w:pPr>
    </w:p>
    <w:p w14:paraId="3585365E" w14:textId="77777777" w:rsidR="009F7EEA" w:rsidRDefault="009F7EEA" w:rsidP="00583F9E">
      <w:pPr>
        <w:rPr>
          <w:rFonts w:eastAsiaTheme="majorEastAsia" w:cstheme="majorBidi"/>
          <w:b/>
          <w:i/>
          <w:color w:val="0090C8"/>
          <w:sz w:val="26"/>
          <w:szCs w:val="26"/>
        </w:rPr>
      </w:pPr>
    </w:p>
    <w:p w14:paraId="17D1C3CA" w14:textId="77777777" w:rsidR="009F7EEA" w:rsidRDefault="009F7EEA" w:rsidP="00583F9E">
      <w:pPr>
        <w:rPr>
          <w:rFonts w:eastAsiaTheme="majorEastAsia" w:cstheme="majorBidi"/>
          <w:b/>
          <w:i/>
          <w:color w:val="0090C8"/>
          <w:sz w:val="26"/>
          <w:szCs w:val="26"/>
        </w:rPr>
      </w:pPr>
    </w:p>
    <w:p w14:paraId="6EF6DCE6" w14:textId="528372A3" w:rsidR="00583F9E" w:rsidRDefault="00583F9E" w:rsidP="00583F9E">
      <w:pPr>
        <w:rPr>
          <w:rFonts w:eastAsiaTheme="majorEastAsia" w:cstheme="majorBidi"/>
          <w:b/>
          <w:i/>
          <w:color w:val="0090C8"/>
          <w:sz w:val="26"/>
          <w:szCs w:val="26"/>
        </w:rPr>
      </w:pPr>
      <w:r w:rsidRPr="00583F9E">
        <w:rPr>
          <w:rFonts w:eastAsiaTheme="majorEastAsia" w:cstheme="majorBidi"/>
          <w:b/>
          <w:i/>
          <w:color w:val="0090C8"/>
          <w:sz w:val="26"/>
          <w:szCs w:val="26"/>
        </w:rPr>
        <w:lastRenderedPageBreak/>
        <w:t>Social media assets and suggested messaging</w:t>
      </w:r>
    </w:p>
    <w:p w14:paraId="605AFDC1" w14:textId="229409B7" w:rsidR="002562CC" w:rsidRPr="00583F9E" w:rsidRDefault="002562CC" w:rsidP="00583F9E">
      <w:pPr>
        <w:rPr>
          <w:rFonts w:eastAsiaTheme="majorEastAsia" w:cstheme="majorBidi"/>
          <w:b/>
          <w:i/>
          <w:color w:val="0090C8"/>
          <w:sz w:val="26"/>
          <w:szCs w:val="26"/>
        </w:rPr>
      </w:pPr>
      <w:r w:rsidRPr="00B52265">
        <w:rPr>
          <w:rFonts w:cstheme="minorHAnsi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8053139" wp14:editId="7E105454">
                <wp:simplePos x="0" y="0"/>
                <wp:positionH relativeFrom="column">
                  <wp:posOffset>0</wp:posOffset>
                </wp:positionH>
                <wp:positionV relativeFrom="paragraph">
                  <wp:posOffset>340995</wp:posOffset>
                </wp:positionV>
                <wp:extent cx="5734050" cy="1404620"/>
                <wp:effectExtent l="0" t="0" r="19050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3FBEB" w14:textId="77777777" w:rsidR="002562CC" w:rsidRPr="00B52265" w:rsidRDefault="002562CC" w:rsidP="002562CC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B52265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To download high quality images and videos:</w:t>
                            </w:r>
                            <w:r w:rsidRPr="00B52265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Right click the image and select ‘open link’ to download a full-size image to use across digital channels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0531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6.85pt;width:451.5pt;height:110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" strokecolor="red">
                <v:textbox style="mso-fit-shape-to-text:t">
                  <w:txbxContent>
                    <w:p w14:paraId="4913FBEB" w14:textId="77777777" w:rsidR="002562CC" w:rsidRPr="00B52265" w:rsidRDefault="002562CC" w:rsidP="002562CC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B52265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To download high quality images and videos:</w:t>
                      </w:r>
                      <w:r w:rsidRPr="00B52265">
                        <w:rPr>
                          <w:rFonts w:cstheme="minorHAnsi"/>
                          <w:sz w:val="28"/>
                          <w:szCs w:val="28"/>
                        </w:rPr>
                        <w:t xml:space="preserve"> Right click the image and select ‘open link’ to download a full-size image to use across digital channels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8548F0" w14:textId="50D55112" w:rsidR="00583F9E" w:rsidRDefault="00583F9E" w:rsidP="00583F9E">
      <w:pPr>
        <w:rPr>
          <w:rFonts w:eastAsia="Times New Roman" w:cs="Arial"/>
          <w:highlight w:val="yellow"/>
        </w:rPr>
      </w:pPr>
    </w:p>
    <w:tbl>
      <w:tblPr>
        <w:tblStyle w:val="GridTable5Dark-Accent3"/>
        <w:tblW w:w="0" w:type="auto"/>
        <w:tblLook w:val="04A0" w:firstRow="1" w:lastRow="0" w:firstColumn="1" w:lastColumn="0" w:noHBand="0" w:noVBand="1"/>
      </w:tblPr>
      <w:tblGrid>
        <w:gridCol w:w="2263"/>
        <w:gridCol w:w="4111"/>
        <w:gridCol w:w="3936"/>
      </w:tblGrid>
      <w:tr w:rsidR="00FC4EF0" w:rsidRPr="00B52265" w14:paraId="5B7DDB48" w14:textId="77777777" w:rsidTr="00FC4E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584BF9ED" w14:textId="329E2C20" w:rsidR="002562CC" w:rsidRPr="004651A5" w:rsidRDefault="004651A5" w:rsidP="005B3A15">
            <w:pPr>
              <w:rPr>
                <w:rFonts w:cstheme="minorHAnsi"/>
                <w:sz w:val="28"/>
                <w:szCs w:val="28"/>
                <w:u w:val="single"/>
              </w:rPr>
            </w:pPr>
            <w:r w:rsidRPr="004651A5">
              <w:rPr>
                <w:rFonts w:cstheme="minorHAnsi"/>
                <w:sz w:val="28"/>
                <w:szCs w:val="28"/>
                <w:u w:val="single"/>
              </w:rPr>
              <w:t>Eating Disorder</w:t>
            </w:r>
            <w:r w:rsidR="00067C99">
              <w:rPr>
                <w:rFonts w:cstheme="minorHAnsi"/>
                <w:sz w:val="28"/>
                <w:szCs w:val="28"/>
                <w:u w:val="single"/>
              </w:rPr>
              <w:t>s</w:t>
            </w:r>
            <w:r w:rsidRPr="004651A5">
              <w:rPr>
                <w:rFonts w:cstheme="minorHAnsi"/>
                <w:sz w:val="28"/>
                <w:szCs w:val="28"/>
                <w:u w:val="single"/>
              </w:rPr>
              <w:t xml:space="preserve"> #1</w:t>
            </w:r>
          </w:p>
        </w:tc>
        <w:tc>
          <w:tcPr>
            <w:tcW w:w="4111" w:type="dxa"/>
          </w:tcPr>
          <w:p w14:paraId="75BFDB2D" w14:textId="77777777" w:rsidR="002562CC" w:rsidRPr="004651A5" w:rsidRDefault="002562CC" w:rsidP="005B3A1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u w:val="single"/>
              </w:rPr>
            </w:pPr>
          </w:p>
        </w:tc>
        <w:tc>
          <w:tcPr>
            <w:tcW w:w="3936" w:type="dxa"/>
          </w:tcPr>
          <w:p w14:paraId="5C4844A2" w14:textId="77777777" w:rsidR="002562CC" w:rsidRPr="00B52265" w:rsidRDefault="002562CC" w:rsidP="005B3A1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C4EF0" w:rsidRPr="00B52265" w14:paraId="641ADDF3" w14:textId="77777777" w:rsidTr="00FC4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5D80D8A2" w14:textId="72CC50EC" w:rsidR="002562CC" w:rsidRPr="00B52265" w:rsidRDefault="002562CC" w:rsidP="005B3A15">
            <w:pPr>
              <w:rPr>
                <w:rFonts w:cstheme="minorHAnsi"/>
              </w:rPr>
            </w:pPr>
          </w:p>
        </w:tc>
        <w:tc>
          <w:tcPr>
            <w:tcW w:w="4111" w:type="dxa"/>
          </w:tcPr>
          <w:p w14:paraId="3303AB20" w14:textId="78B6F899" w:rsidR="002562CC" w:rsidRPr="00B52265" w:rsidRDefault="002562CC" w:rsidP="005B3A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936" w:type="dxa"/>
          </w:tcPr>
          <w:p w14:paraId="2EC8B029" w14:textId="77777777" w:rsidR="002562CC" w:rsidRPr="00B52265" w:rsidRDefault="002562CC" w:rsidP="005B3A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C4EF0" w:rsidRPr="00B52265" w14:paraId="141069BD" w14:textId="77777777" w:rsidTr="00FC4E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6630E7E6" w14:textId="77777777" w:rsidR="002562CC" w:rsidRPr="00B52265" w:rsidRDefault="002562CC" w:rsidP="005B3A15">
            <w:pPr>
              <w:rPr>
                <w:rFonts w:cstheme="minorHAnsi"/>
              </w:rPr>
            </w:pPr>
            <w:r w:rsidRPr="00B52265">
              <w:rPr>
                <w:rFonts w:cstheme="minorHAnsi"/>
              </w:rPr>
              <w:t>Twitter</w:t>
            </w:r>
          </w:p>
        </w:tc>
        <w:tc>
          <w:tcPr>
            <w:tcW w:w="4111" w:type="dxa"/>
          </w:tcPr>
          <w:p w14:paraId="1A68CF65" w14:textId="77777777" w:rsidR="00FC4EF0" w:rsidRDefault="00FC4EF0" w:rsidP="00FC4EF0">
            <w:pPr>
              <w:pStyle w:val="xmso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Pr="005D4CF7">
              <w:rPr>
                <w:rFonts w:ascii="Arial" w:hAnsi="Arial" w:cs="Arial"/>
                <w:sz w:val="24"/>
                <w:szCs w:val="24"/>
              </w:rPr>
              <w:t xml:space="preserve">eople with an </w:t>
            </w:r>
            <w:r>
              <w:rPr>
                <w:rFonts w:ascii="Arial" w:hAnsi="Arial" w:cs="Arial"/>
                <w:sz w:val="24"/>
                <w:szCs w:val="24"/>
              </w:rPr>
              <w:t xml:space="preserve">#eatingdisorder </w:t>
            </w:r>
            <w:r w:rsidRPr="005D4CF7">
              <w:rPr>
                <w:rFonts w:ascii="Arial" w:hAnsi="Arial" w:cs="Arial"/>
                <w:sz w:val="24"/>
                <w:szCs w:val="24"/>
              </w:rPr>
              <w:t>aren't easily identifiable by extremely low body weight. People in ALL bodies have eating disorders, including anorexia and bulimia</w:t>
            </w:r>
          </w:p>
          <w:p w14:paraId="6FA0AF0E" w14:textId="6FA303F3" w:rsidR="00F71B7D" w:rsidRDefault="00FC4EF0" w:rsidP="00FC4EF0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056BC">
              <w:rPr>
                <w:rFonts w:ascii="Arial" w:hAnsi="Arial" w:cs="Arial"/>
                <w:sz w:val="24"/>
                <w:szCs w:val="24"/>
              </w:rPr>
              <w:t>Find resources including podcasts, blogs</w:t>
            </w:r>
            <w:r>
              <w:rPr>
                <w:rFonts w:ascii="Arial" w:hAnsi="Arial" w:cs="Arial"/>
                <w:sz w:val="24"/>
                <w:szCs w:val="24"/>
              </w:rPr>
              <w:t xml:space="preserve"> and advice</w:t>
            </w:r>
            <w:r w:rsidRPr="00C056B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to help a loved one with an eating disorder</w:t>
            </w:r>
            <w:r w:rsidR="00FB3647">
              <w:rPr>
                <w:rFonts w:ascii="Arial" w:hAnsi="Arial" w:cs="Arial"/>
                <w:sz w:val="24"/>
                <w:szCs w:val="24"/>
              </w:rPr>
              <w:t xml:space="preserve"> at</w:t>
            </w:r>
          </w:p>
          <w:p w14:paraId="501EA8F3" w14:textId="5131A794" w:rsidR="00F71B7D" w:rsidRDefault="00F40060" w:rsidP="00FC4EF0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hyperlink r:id="rId21" w:history="1">
              <w:r w:rsidR="00FB3647" w:rsidRPr="00FB3647">
                <w:rPr>
                  <w:rStyle w:val="Hyperlink"/>
                  <w:rFonts w:ascii="Arial" w:hAnsi="Arial" w:cs="Arial"/>
                  <w:sz w:val="24"/>
                  <w:szCs w:val="24"/>
                </w:rPr>
                <w:t>Healthy London Partnership</w:t>
              </w:r>
            </w:hyperlink>
            <w:r w:rsidR="00FB3647">
              <w:rPr>
                <w:rFonts w:ascii="Arial" w:hAnsi="Arial" w:cs="Arial"/>
                <w:sz w:val="24"/>
                <w:szCs w:val="24"/>
              </w:rPr>
              <w:t xml:space="preserve"> or</w:t>
            </w:r>
          </w:p>
          <w:p w14:paraId="3B8B9D8F" w14:textId="2C48694F" w:rsidR="00F71B7D" w:rsidRDefault="00F40060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22" w:history="1">
              <w:r w:rsidR="00FB3647" w:rsidRPr="00FB3647">
                <w:rPr>
                  <w:rStyle w:val="Hyperlink"/>
                  <w:rFonts w:ascii="Arial" w:hAnsi="Arial" w:cs="Arial"/>
                </w:rPr>
                <w:t>Beat</w:t>
              </w:r>
            </w:hyperlink>
          </w:p>
          <w:p w14:paraId="79642F47" w14:textId="77777777" w:rsidR="00FB3647" w:rsidRDefault="00FB3647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A03DD60" w14:textId="0DBA5A8D" w:rsidR="00FB3647" w:rsidRPr="00B52265" w:rsidRDefault="00FB3647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@HealthyLDN </w:t>
            </w:r>
            <w:r w:rsidRPr="00C056BC">
              <w:rPr>
                <w:rFonts w:ascii="Arial" w:hAnsi="Arial" w:cs="Arial"/>
                <w:sz w:val="24"/>
                <w:szCs w:val="24"/>
              </w:rPr>
              <w:t>@beatED</w:t>
            </w:r>
          </w:p>
        </w:tc>
        <w:tc>
          <w:tcPr>
            <w:tcW w:w="3936" w:type="dxa"/>
          </w:tcPr>
          <w:p w14:paraId="515063C5" w14:textId="5DD5FB4C" w:rsidR="002562CC" w:rsidRPr="00B52265" w:rsidRDefault="00FC4EF0" w:rsidP="005B3A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3B602F" wp14:editId="54BF57F0">
                  <wp:extent cx="2355850" cy="1315311"/>
                  <wp:effectExtent l="0" t="0" r="6350" b="0"/>
                  <wp:docPr id="3" name="Picture 3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401" cy="1329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EF0" w:rsidRPr="00B52265" w14:paraId="0387BECF" w14:textId="77777777" w:rsidTr="00FC4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54B54416" w14:textId="77777777" w:rsidR="002562CC" w:rsidRPr="00B52265" w:rsidRDefault="002562CC" w:rsidP="005B3A15">
            <w:pPr>
              <w:rPr>
                <w:rFonts w:cstheme="minorHAnsi"/>
              </w:rPr>
            </w:pPr>
          </w:p>
        </w:tc>
        <w:tc>
          <w:tcPr>
            <w:tcW w:w="4111" w:type="dxa"/>
          </w:tcPr>
          <w:p w14:paraId="4901E452" w14:textId="77777777" w:rsidR="002562CC" w:rsidRPr="00B52265" w:rsidRDefault="002562CC" w:rsidP="005B3A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936" w:type="dxa"/>
          </w:tcPr>
          <w:p w14:paraId="68A0FFF1" w14:textId="77777777" w:rsidR="002562CC" w:rsidRPr="00B52265" w:rsidRDefault="002562CC" w:rsidP="005B3A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C4EF0" w:rsidRPr="00B52265" w14:paraId="4398CEC6" w14:textId="77777777" w:rsidTr="00FC4E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1DD8B072" w14:textId="77777777" w:rsidR="002562CC" w:rsidRPr="00B52265" w:rsidRDefault="002562CC" w:rsidP="005B3A15">
            <w:pPr>
              <w:rPr>
                <w:rFonts w:cstheme="minorHAnsi"/>
              </w:rPr>
            </w:pPr>
            <w:r w:rsidRPr="00B52265">
              <w:rPr>
                <w:rFonts w:cstheme="minorHAnsi"/>
              </w:rPr>
              <w:t>Facebook/LinkedIn</w:t>
            </w:r>
          </w:p>
        </w:tc>
        <w:tc>
          <w:tcPr>
            <w:tcW w:w="4111" w:type="dxa"/>
          </w:tcPr>
          <w:p w14:paraId="4E12C2EF" w14:textId="77777777" w:rsidR="00FC4EF0" w:rsidRDefault="00FC4EF0" w:rsidP="00FC4EF0">
            <w:pPr>
              <w:pStyle w:val="xmso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Pr="005D4CF7">
              <w:rPr>
                <w:rFonts w:ascii="Arial" w:hAnsi="Arial" w:cs="Arial"/>
                <w:sz w:val="24"/>
                <w:szCs w:val="24"/>
              </w:rPr>
              <w:t xml:space="preserve">eople with an </w:t>
            </w:r>
            <w:r>
              <w:rPr>
                <w:rFonts w:ascii="Arial" w:hAnsi="Arial" w:cs="Arial"/>
                <w:sz w:val="24"/>
                <w:szCs w:val="24"/>
              </w:rPr>
              <w:t xml:space="preserve">#eatingdisorder </w:t>
            </w:r>
            <w:r w:rsidRPr="005D4CF7">
              <w:rPr>
                <w:rFonts w:ascii="Arial" w:hAnsi="Arial" w:cs="Arial"/>
                <w:sz w:val="24"/>
                <w:szCs w:val="24"/>
              </w:rPr>
              <w:t>aren't easily identifiable by extremely low body weight. People in ALL bodies have eating disorders, including anorexia and bulimia</w:t>
            </w:r>
          </w:p>
          <w:p w14:paraId="7C6E7F12" w14:textId="7932B9CC" w:rsidR="00FB3647" w:rsidRDefault="00FC4EF0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056BC">
              <w:rPr>
                <w:rFonts w:ascii="Arial" w:hAnsi="Arial" w:cs="Arial"/>
                <w:sz w:val="24"/>
                <w:szCs w:val="24"/>
              </w:rPr>
              <w:t>Find resources including podcasts, blogs</w:t>
            </w:r>
            <w:r>
              <w:rPr>
                <w:rFonts w:ascii="Arial" w:hAnsi="Arial" w:cs="Arial"/>
                <w:sz w:val="24"/>
                <w:szCs w:val="24"/>
              </w:rPr>
              <w:t xml:space="preserve"> and advice</w:t>
            </w:r>
            <w:r w:rsidRPr="00C056B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to help a loved one with an eating disorder</w:t>
            </w:r>
            <w:r w:rsidR="00FB3647">
              <w:rPr>
                <w:rFonts w:ascii="Arial" w:hAnsi="Arial" w:cs="Arial"/>
                <w:sz w:val="24"/>
                <w:szCs w:val="24"/>
              </w:rPr>
              <w:t xml:space="preserve"> at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25" w:history="1">
              <w:r w:rsidR="00FB3647" w:rsidRPr="00FB3647">
                <w:rPr>
                  <w:rStyle w:val="Hyperlink"/>
                  <w:rFonts w:ascii="Arial" w:hAnsi="Arial" w:cs="Arial"/>
                  <w:sz w:val="24"/>
                  <w:szCs w:val="24"/>
                </w:rPr>
                <w:t>Healthy London Partnership</w:t>
              </w:r>
            </w:hyperlink>
            <w:r w:rsidR="00FB3647">
              <w:rPr>
                <w:rFonts w:ascii="Arial" w:hAnsi="Arial" w:cs="Arial"/>
                <w:sz w:val="24"/>
                <w:szCs w:val="24"/>
              </w:rPr>
              <w:t xml:space="preserve"> or</w:t>
            </w:r>
          </w:p>
          <w:p w14:paraId="360DCC4D" w14:textId="77777777" w:rsidR="00FB3647" w:rsidRDefault="00F40060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26" w:history="1">
              <w:r w:rsidR="00FB3647" w:rsidRPr="00FB3647">
                <w:rPr>
                  <w:rStyle w:val="Hyperlink"/>
                  <w:rFonts w:ascii="Arial" w:hAnsi="Arial" w:cs="Arial"/>
                </w:rPr>
                <w:t>Beat</w:t>
              </w:r>
            </w:hyperlink>
          </w:p>
          <w:p w14:paraId="1533B130" w14:textId="4A637C11" w:rsidR="002562CC" w:rsidRPr="00590256" w:rsidRDefault="002562CC" w:rsidP="00FC4EF0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3936" w:type="dxa"/>
          </w:tcPr>
          <w:p w14:paraId="7B21326F" w14:textId="17ECCD03" w:rsidR="002562CC" w:rsidRPr="00B52265" w:rsidRDefault="00FC4EF0" w:rsidP="005B3A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5F6A63" wp14:editId="4B9D8547">
                  <wp:extent cx="2355850" cy="1232880"/>
                  <wp:effectExtent l="0" t="0" r="6350" b="5715"/>
                  <wp:docPr id="5" name="Picture 5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584" cy="1241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EF0" w:rsidRPr="00B52265" w14:paraId="10E32730" w14:textId="77777777" w:rsidTr="00FC4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584164E9" w14:textId="77777777" w:rsidR="002562CC" w:rsidRPr="00B52265" w:rsidRDefault="002562CC" w:rsidP="005B3A15">
            <w:pPr>
              <w:rPr>
                <w:rFonts w:cstheme="minorHAnsi"/>
              </w:rPr>
            </w:pPr>
          </w:p>
        </w:tc>
        <w:tc>
          <w:tcPr>
            <w:tcW w:w="4111" w:type="dxa"/>
          </w:tcPr>
          <w:p w14:paraId="5FC91675" w14:textId="77777777" w:rsidR="002562CC" w:rsidRPr="00B52265" w:rsidRDefault="002562CC" w:rsidP="005B3A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936" w:type="dxa"/>
          </w:tcPr>
          <w:p w14:paraId="406F8236" w14:textId="77777777" w:rsidR="002562CC" w:rsidRPr="00B52265" w:rsidRDefault="002562CC" w:rsidP="005B3A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C4EF0" w:rsidRPr="00B52265" w14:paraId="17DE910A" w14:textId="77777777" w:rsidTr="00FC4E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7563208B" w14:textId="77777777" w:rsidR="002562CC" w:rsidRPr="00B52265" w:rsidRDefault="002562CC" w:rsidP="005B3A15">
            <w:pPr>
              <w:rPr>
                <w:rFonts w:cstheme="minorHAnsi"/>
              </w:rPr>
            </w:pPr>
            <w:r w:rsidRPr="00B52265">
              <w:rPr>
                <w:rFonts w:cstheme="minorHAnsi"/>
              </w:rPr>
              <w:lastRenderedPageBreak/>
              <w:t>Instagram</w:t>
            </w:r>
          </w:p>
        </w:tc>
        <w:tc>
          <w:tcPr>
            <w:tcW w:w="4111" w:type="dxa"/>
          </w:tcPr>
          <w:p w14:paraId="5A1200BC" w14:textId="13A5CB61" w:rsidR="005D4CF7" w:rsidRDefault="005D4CF7" w:rsidP="005D4CF7">
            <w:pPr>
              <w:pStyle w:val="xmso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Pr="005D4CF7">
              <w:rPr>
                <w:rFonts w:ascii="Arial" w:hAnsi="Arial" w:cs="Arial"/>
                <w:sz w:val="24"/>
                <w:szCs w:val="24"/>
              </w:rPr>
              <w:t xml:space="preserve">eople with an </w:t>
            </w:r>
            <w:r>
              <w:rPr>
                <w:rFonts w:ascii="Arial" w:hAnsi="Arial" w:cs="Arial"/>
                <w:sz w:val="24"/>
                <w:szCs w:val="24"/>
              </w:rPr>
              <w:t xml:space="preserve">#eatingdisorder </w:t>
            </w:r>
            <w:r w:rsidRPr="005D4CF7">
              <w:rPr>
                <w:rFonts w:ascii="Arial" w:hAnsi="Arial" w:cs="Arial"/>
                <w:sz w:val="24"/>
                <w:szCs w:val="24"/>
              </w:rPr>
              <w:t>aren't easily identifiable by extremely low body weight. People in ALL bodies have eating disorders, including anorexia and bulimia</w:t>
            </w:r>
          </w:p>
          <w:p w14:paraId="659B66B3" w14:textId="3C527E7B" w:rsidR="00FB3647" w:rsidRDefault="005D4CF7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056BC">
              <w:rPr>
                <w:rFonts w:ascii="Arial" w:hAnsi="Arial" w:cs="Arial"/>
                <w:sz w:val="24"/>
                <w:szCs w:val="24"/>
              </w:rPr>
              <w:t>Find resources including podcasts, blogs</w:t>
            </w:r>
            <w:r>
              <w:rPr>
                <w:rFonts w:ascii="Arial" w:hAnsi="Arial" w:cs="Arial"/>
                <w:sz w:val="24"/>
                <w:szCs w:val="24"/>
              </w:rPr>
              <w:t xml:space="preserve"> and advice</w:t>
            </w:r>
            <w:r w:rsidRPr="00C056B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to help a loved one with an eating disorder </w:t>
            </w:r>
            <w:r w:rsidR="00FB3647">
              <w:rPr>
                <w:rFonts w:ascii="Arial" w:hAnsi="Arial" w:cs="Arial"/>
                <w:sz w:val="24"/>
                <w:szCs w:val="24"/>
              </w:rPr>
              <w:t xml:space="preserve">at </w:t>
            </w:r>
            <w:hyperlink r:id="rId29" w:history="1">
              <w:r w:rsidR="00FB3647" w:rsidRPr="00FB3647">
                <w:rPr>
                  <w:rStyle w:val="Hyperlink"/>
                  <w:rFonts w:ascii="Arial" w:hAnsi="Arial" w:cs="Arial"/>
                  <w:sz w:val="24"/>
                  <w:szCs w:val="24"/>
                </w:rPr>
                <w:t>Healthy London Partnership</w:t>
              </w:r>
            </w:hyperlink>
            <w:r w:rsidR="00FB3647">
              <w:rPr>
                <w:rFonts w:ascii="Arial" w:hAnsi="Arial" w:cs="Arial"/>
                <w:sz w:val="24"/>
                <w:szCs w:val="24"/>
              </w:rPr>
              <w:t xml:space="preserve"> or</w:t>
            </w:r>
          </w:p>
          <w:p w14:paraId="15BFC8A8" w14:textId="77777777" w:rsidR="00FB3647" w:rsidRDefault="00F40060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30" w:history="1">
              <w:r w:rsidR="00FB3647" w:rsidRPr="00FB3647">
                <w:rPr>
                  <w:rStyle w:val="Hyperlink"/>
                  <w:rFonts w:ascii="Arial" w:hAnsi="Arial" w:cs="Arial"/>
                </w:rPr>
                <w:t>Beat</w:t>
              </w:r>
            </w:hyperlink>
          </w:p>
          <w:p w14:paraId="38828C2F" w14:textId="3B82B62E" w:rsidR="002562CC" w:rsidRPr="005D4CF7" w:rsidRDefault="00FB3647" w:rsidP="005D4CF7">
            <w:pPr>
              <w:pStyle w:val="xmso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@HealthyLDN </w:t>
            </w:r>
            <w:r w:rsidR="005D4CF7" w:rsidRPr="00C056BC">
              <w:rPr>
                <w:rFonts w:ascii="Arial" w:hAnsi="Arial" w:cs="Arial"/>
                <w:sz w:val="24"/>
                <w:szCs w:val="24"/>
              </w:rPr>
              <w:t>@beatED</w:t>
            </w:r>
          </w:p>
        </w:tc>
        <w:tc>
          <w:tcPr>
            <w:tcW w:w="3936" w:type="dxa"/>
          </w:tcPr>
          <w:p w14:paraId="0348B89A" w14:textId="76270C5B" w:rsidR="002562CC" w:rsidRPr="00B52265" w:rsidRDefault="00F268E3" w:rsidP="005B3A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D3C635" wp14:editId="750EDA18">
                  <wp:extent cx="1857375" cy="1857375"/>
                  <wp:effectExtent l="0" t="0" r="9525" b="9525"/>
                  <wp:docPr id="13" name="Picture 13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39914C" w14:textId="77777777" w:rsidR="00583F9E" w:rsidRDefault="00583F9E" w:rsidP="00583F9E">
      <w:pPr>
        <w:rPr>
          <w:rFonts w:cs="Arial"/>
        </w:rPr>
      </w:pPr>
    </w:p>
    <w:tbl>
      <w:tblPr>
        <w:tblStyle w:val="GridTable5Dark-Accent3"/>
        <w:tblW w:w="0" w:type="auto"/>
        <w:tblLook w:val="04A0" w:firstRow="1" w:lastRow="0" w:firstColumn="1" w:lastColumn="0" w:noHBand="0" w:noVBand="1"/>
      </w:tblPr>
      <w:tblGrid>
        <w:gridCol w:w="2245"/>
        <w:gridCol w:w="3847"/>
        <w:gridCol w:w="4358"/>
      </w:tblGrid>
      <w:tr w:rsidR="00FC4EF0" w:rsidRPr="00B52265" w14:paraId="08001DDB" w14:textId="77777777" w:rsidTr="00FC4E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58599B2A" w14:textId="21500039" w:rsidR="004651A5" w:rsidRPr="00847662" w:rsidRDefault="004651A5" w:rsidP="005B3A15">
            <w:pPr>
              <w:rPr>
                <w:rFonts w:cstheme="minorHAnsi"/>
                <w:sz w:val="28"/>
                <w:szCs w:val="28"/>
                <w:u w:val="single"/>
              </w:rPr>
            </w:pPr>
            <w:r>
              <w:rPr>
                <w:rFonts w:cstheme="minorHAnsi"/>
                <w:sz w:val="28"/>
                <w:szCs w:val="28"/>
                <w:u w:val="single"/>
              </w:rPr>
              <w:t>Eating Disorder</w:t>
            </w:r>
            <w:r w:rsidR="00067C99">
              <w:rPr>
                <w:rFonts w:cstheme="minorHAnsi"/>
                <w:sz w:val="28"/>
                <w:szCs w:val="28"/>
                <w:u w:val="single"/>
              </w:rPr>
              <w:t>s</w:t>
            </w:r>
            <w:r>
              <w:rPr>
                <w:rFonts w:cstheme="minorHAnsi"/>
                <w:sz w:val="28"/>
                <w:szCs w:val="28"/>
                <w:u w:val="single"/>
              </w:rPr>
              <w:t xml:space="preserve"> secret</w:t>
            </w:r>
          </w:p>
        </w:tc>
        <w:tc>
          <w:tcPr>
            <w:tcW w:w="3847" w:type="dxa"/>
          </w:tcPr>
          <w:p w14:paraId="00A27959" w14:textId="77777777" w:rsidR="004651A5" w:rsidRPr="00B52265" w:rsidRDefault="004651A5" w:rsidP="005B3A1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358" w:type="dxa"/>
          </w:tcPr>
          <w:p w14:paraId="7415EBB3" w14:textId="77777777" w:rsidR="004651A5" w:rsidRPr="00B52265" w:rsidRDefault="004651A5" w:rsidP="005B3A1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C4EF0" w:rsidRPr="00B52265" w14:paraId="1DE2C8EE" w14:textId="77777777" w:rsidTr="00FC4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078601E6" w14:textId="2F575CDB" w:rsidR="004651A5" w:rsidRPr="00B52265" w:rsidRDefault="004651A5" w:rsidP="005B3A15">
            <w:pPr>
              <w:rPr>
                <w:rFonts w:cstheme="minorHAnsi"/>
              </w:rPr>
            </w:pPr>
          </w:p>
        </w:tc>
        <w:tc>
          <w:tcPr>
            <w:tcW w:w="3847" w:type="dxa"/>
          </w:tcPr>
          <w:p w14:paraId="3B0395E5" w14:textId="77777777" w:rsidR="004651A5" w:rsidRPr="00B52265" w:rsidRDefault="004651A5" w:rsidP="005B3A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358" w:type="dxa"/>
          </w:tcPr>
          <w:p w14:paraId="139A34A8" w14:textId="77777777" w:rsidR="004651A5" w:rsidRPr="00B52265" w:rsidRDefault="004651A5" w:rsidP="005B3A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C4EF0" w:rsidRPr="00B52265" w14:paraId="4A68F2E5" w14:textId="77777777" w:rsidTr="00FC4E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73439833" w14:textId="77777777" w:rsidR="004651A5" w:rsidRPr="00B52265" w:rsidRDefault="004651A5" w:rsidP="005B3A15">
            <w:pPr>
              <w:rPr>
                <w:rFonts w:cstheme="minorHAnsi"/>
              </w:rPr>
            </w:pPr>
            <w:r w:rsidRPr="00B52265">
              <w:rPr>
                <w:rFonts w:cstheme="minorHAnsi"/>
              </w:rPr>
              <w:t>Twitter</w:t>
            </w:r>
          </w:p>
        </w:tc>
        <w:tc>
          <w:tcPr>
            <w:tcW w:w="3847" w:type="dxa"/>
          </w:tcPr>
          <w:p w14:paraId="68179244" w14:textId="77777777" w:rsidR="00FC4EF0" w:rsidRPr="00C056BC" w:rsidRDefault="00FC4EF0" w:rsidP="00FC4EF0">
            <w:pPr>
              <w:pStyle w:val="xmso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D4CF7">
              <w:rPr>
                <w:rFonts w:ascii="Arial" w:hAnsi="Arial" w:cs="Arial"/>
                <w:sz w:val="24"/>
                <w:szCs w:val="24"/>
              </w:rPr>
              <w:t>You might not know who could be silently struggling with</w:t>
            </w:r>
            <w:r>
              <w:rPr>
                <w:rFonts w:ascii="Arial" w:hAnsi="Arial" w:cs="Arial"/>
                <w:sz w:val="24"/>
                <w:szCs w:val="24"/>
              </w:rPr>
              <w:t xml:space="preserve"> an #eating disorder.</w:t>
            </w:r>
          </w:p>
          <w:p w14:paraId="522D520F" w14:textId="20600D50" w:rsidR="00FB3647" w:rsidRDefault="00FC4EF0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056BC">
              <w:rPr>
                <w:rFonts w:ascii="Arial" w:hAnsi="Arial" w:cs="Arial"/>
                <w:sz w:val="24"/>
                <w:szCs w:val="24"/>
              </w:rPr>
              <w:t>Find resources including podcasts, blogs</w:t>
            </w:r>
            <w:r>
              <w:rPr>
                <w:rFonts w:ascii="Arial" w:hAnsi="Arial" w:cs="Arial"/>
                <w:sz w:val="24"/>
                <w:szCs w:val="24"/>
              </w:rPr>
              <w:t xml:space="preserve"> and advice</w:t>
            </w:r>
            <w:r w:rsidRPr="00C056B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to help a loved one with an eating disorder </w:t>
            </w:r>
            <w:r w:rsidR="00FB3647">
              <w:rPr>
                <w:rFonts w:ascii="Arial" w:hAnsi="Arial" w:cs="Arial"/>
                <w:sz w:val="24"/>
                <w:szCs w:val="24"/>
              </w:rPr>
              <w:t xml:space="preserve">at </w:t>
            </w:r>
            <w:hyperlink r:id="rId33" w:history="1">
              <w:r w:rsidR="00FB3647" w:rsidRPr="00FB3647">
                <w:rPr>
                  <w:rStyle w:val="Hyperlink"/>
                  <w:rFonts w:ascii="Arial" w:hAnsi="Arial" w:cs="Arial"/>
                  <w:sz w:val="24"/>
                  <w:szCs w:val="24"/>
                </w:rPr>
                <w:t>Healthy London Partnership</w:t>
              </w:r>
            </w:hyperlink>
            <w:r w:rsidR="00FB3647">
              <w:rPr>
                <w:rFonts w:ascii="Arial" w:hAnsi="Arial" w:cs="Arial"/>
                <w:sz w:val="24"/>
                <w:szCs w:val="24"/>
              </w:rPr>
              <w:t xml:space="preserve"> or</w:t>
            </w:r>
          </w:p>
          <w:p w14:paraId="2FB1DA99" w14:textId="77777777" w:rsidR="00FB3647" w:rsidRDefault="00F40060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34" w:history="1">
              <w:r w:rsidR="00FB3647" w:rsidRPr="00FB3647">
                <w:rPr>
                  <w:rStyle w:val="Hyperlink"/>
                  <w:rFonts w:ascii="Arial" w:hAnsi="Arial" w:cs="Arial"/>
                </w:rPr>
                <w:t>Beat</w:t>
              </w:r>
            </w:hyperlink>
          </w:p>
          <w:p w14:paraId="551BEE8E" w14:textId="77777777" w:rsidR="00FB3647" w:rsidRDefault="00FB3647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332CD86" w14:textId="2B9BA8A9" w:rsidR="004651A5" w:rsidRPr="00B52265" w:rsidRDefault="00FB3647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@HealthyLDN </w:t>
            </w:r>
            <w:r w:rsidRPr="00C056BC">
              <w:rPr>
                <w:rFonts w:ascii="Arial" w:hAnsi="Arial" w:cs="Arial"/>
                <w:sz w:val="24"/>
                <w:szCs w:val="24"/>
              </w:rPr>
              <w:t>@beatED</w:t>
            </w:r>
          </w:p>
        </w:tc>
        <w:tc>
          <w:tcPr>
            <w:tcW w:w="4358" w:type="dxa"/>
          </w:tcPr>
          <w:p w14:paraId="4F033DDC" w14:textId="20B7C9B1" w:rsidR="004651A5" w:rsidRPr="00B52265" w:rsidRDefault="00FC4EF0" w:rsidP="005B3A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7E2D59" wp14:editId="66330249">
                  <wp:extent cx="2630680" cy="1468755"/>
                  <wp:effectExtent l="0" t="0" r="0" b="0"/>
                  <wp:docPr id="7" name="Picture 7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984" cy="1475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EF0" w:rsidRPr="00B52265" w14:paraId="5B59558D" w14:textId="77777777" w:rsidTr="00FC4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373B2118" w14:textId="77777777" w:rsidR="004651A5" w:rsidRPr="00B52265" w:rsidRDefault="004651A5" w:rsidP="005B3A15">
            <w:pPr>
              <w:rPr>
                <w:rFonts w:cstheme="minorHAnsi"/>
              </w:rPr>
            </w:pPr>
          </w:p>
        </w:tc>
        <w:tc>
          <w:tcPr>
            <w:tcW w:w="3847" w:type="dxa"/>
          </w:tcPr>
          <w:p w14:paraId="727170C1" w14:textId="77777777" w:rsidR="004651A5" w:rsidRPr="00B52265" w:rsidRDefault="004651A5" w:rsidP="005B3A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358" w:type="dxa"/>
          </w:tcPr>
          <w:p w14:paraId="04FF908E" w14:textId="77777777" w:rsidR="004651A5" w:rsidRPr="00B52265" w:rsidRDefault="004651A5" w:rsidP="005B3A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C4EF0" w:rsidRPr="00B52265" w14:paraId="2AC2B3C1" w14:textId="77777777" w:rsidTr="00FC4E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7F2D4E0B" w14:textId="77777777" w:rsidR="004651A5" w:rsidRPr="00B52265" w:rsidRDefault="004651A5" w:rsidP="005B3A15">
            <w:pPr>
              <w:rPr>
                <w:rFonts w:cstheme="minorHAnsi"/>
              </w:rPr>
            </w:pPr>
            <w:r w:rsidRPr="00B52265">
              <w:rPr>
                <w:rFonts w:cstheme="minorHAnsi"/>
              </w:rPr>
              <w:t>Facebook/LinkedIn</w:t>
            </w:r>
          </w:p>
        </w:tc>
        <w:tc>
          <w:tcPr>
            <w:tcW w:w="3847" w:type="dxa"/>
          </w:tcPr>
          <w:p w14:paraId="5004D000" w14:textId="77777777" w:rsidR="00FC4EF0" w:rsidRPr="00C056BC" w:rsidRDefault="00FC4EF0" w:rsidP="00FC4EF0">
            <w:pPr>
              <w:pStyle w:val="xmso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D4CF7">
              <w:rPr>
                <w:rFonts w:ascii="Arial" w:hAnsi="Arial" w:cs="Arial"/>
                <w:sz w:val="24"/>
                <w:szCs w:val="24"/>
              </w:rPr>
              <w:t>You might not know who could be silently struggling with</w:t>
            </w:r>
            <w:r>
              <w:rPr>
                <w:rFonts w:ascii="Arial" w:hAnsi="Arial" w:cs="Arial"/>
                <w:sz w:val="24"/>
                <w:szCs w:val="24"/>
              </w:rPr>
              <w:t xml:space="preserve"> an #eating disorder.</w:t>
            </w:r>
          </w:p>
          <w:p w14:paraId="24914D66" w14:textId="5897A8BC" w:rsidR="00FB3647" w:rsidRDefault="00FC4EF0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056BC">
              <w:rPr>
                <w:rFonts w:ascii="Arial" w:hAnsi="Arial" w:cs="Arial"/>
                <w:sz w:val="24"/>
                <w:szCs w:val="24"/>
              </w:rPr>
              <w:t>Find resources including podcasts, blogs</w:t>
            </w:r>
            <w:r>
              <w:rPr>
                <w:rFonts w:ascii="Arial" w:hAnsi="Arial" w:cs="Arial"/>
                <w:sz w:val="24"/>
                <w:szCs w:val="24"/>
              </w:rPr>
              <w:t xml:space="preserve"> and advice</w:t>
            </w:r>
            <w:r w:rsidRPr="00C056B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to help a loved one with an eating disorder </w:t>
            </w:r>
            <w:r w:rsidR="00FB3647">
              <w:rPr>
                <w:rFonts w:ascii="Arial" w:hAnsi="Arial" w:cs="Arial"/>
                <w:sz w:val="24"/>
                <w:szCs w:val="24"/>
              </w:rPr>
              <w:t xml:space="preserve">at </w:t>
            </w:r>
            <w:hyperlink r:id="rId37" w:history="1">
              <w:r w:rsidR="00FB3647" w:rsidRPr="00FB3647">
                <w:rPr>
                  <w:rStyle w:val="Hyperlink"/>
                  <w:rFonts w:ascii="Arial" w:hAnsi="Arial" w:cs="Arial"/>
                  <w:sz w:val="24"/>
                  <w:szCs w:val="24"/>
                </w:rPr>
                <w:t>Healthy London Partnership</w:t>
              </w:r>
            </w:hyperlink>
            <w:r w:rsidR="00FB3647">
              <w:rPr>
                <w:rFonts w:ascii="Arial" w:hAnsi="Arial" w:cs="Arial"/>
                <w:sz w:val="24"/>
                <w:szCs w:val="24"/>
              </w:rPr>
              <w:t xml:space="preserve"> or</w:t>
            </w:r>
          </w:p>
          <w:p w14:paraId="7553056A" w14:textId="77777777" w:rsidR="00FB3647" w:rsidRDefault="00F40060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38" w:history="1">
              <w:r w:rsidR="00FB3647" w:rsidRPr="00FB3647">
                <w:rPr>
                  <w:rStyle w:val="Hyperlink"/>
                  <w:rFonts w:ascii="Arial" w:hAnsi="Arial" w:cs="Arial"/>
                </w:rPr>
                <w:t>Beat</w:t>
              </w:r>
            </w:hyperlink>
          </w:p>
          <w:p w14:paraId="0817F143" w14:textId="4D312C8E" w:rsidR="004651A5" w:rsidRPr="00590256" w:rsidRDefault="004651A5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4358" w:type="dxa"/>
          </w:tcPr>
          <w:p w14:paraId="198F5529" w14:textId="6BDBBAB3" w:rsidR="004651A5" w:rsidRPr="00B52265" w:rsidRDefault="00FC4EF0" w:rsidP="005B3A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24EAB48" wp14:editId="4DEB949E">
                  <wp:extent cx="2528706" cy="1323340"/>
                  <wp:effectExtent l="0" t="0" r="5080" b="0"/>
                  <wp:docPr id="6" name="Picture 6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905" cy="1329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EF0" w:rsidRPr="00B52265" w14:paraId="3423C595" w14:textId="77777777" w:rsidTr="00FC4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0A76ACE3" w14:textId="77777777" w:rsidR="004651A5" w:rsidRPr="00B52265" w:rsidRDefault="004651A5" w:rsidP="005B3A15">
            <w:pPr>
              <w:rPr>
                <w:rFonts w:cstheme="minorHAnsi"/>
              </w:rPr>
            </w:pPr>
          </w:p>
        </w:tc>
        <w:tc>
          <w:tcPr>
            <w:tcW w:w="3847" w:type="dxa"/>
          </w:tcPr>
          <w:p w14:paraId="05D335AB" w14:textId="77777777" w:rsidR="004651A5" w:rsidRPr="00B52265" w:rsidRDefault="004651A5" w:rsidP="005B3A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358" w:type="dxa"/>
          </w:tcPr>
          <w:p w14:paraId="12BE9340" w14:textId="77777777" w:rsidR="004651A5" w:rsidRPr="00B52265" w:rsidRDefault="004651A5" w:rsidP="005B3A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C4EF0" w:rsidRPr="00B52265" w14:paraId="6EB92E55" w14:textId="77777777" w:rsidTr="00FC4E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5B5FBBF8" w14:textId="77777777" w:rsidR="004651A5" w:rsidRPr="00B52265" w:rsidRDefault="004651A5" w:rsidP="005B3A15">
            <w:pPr>
              <w:rPr>
                <w:rFonts w:cstheme="minorHAnsi"/>
              </w:rPr>
            </w:pPr>
            <w:r w:rsidRPr="00B52265">
              <w:rPr>
                <w:rFonts w:cstheme="minorHAnsi"/>
              </w:rPr>
              <w:lastRenderedPageBreak/>
              <w:t>Instagram</w:t>
            </w:r>
          </w:p>
        </w:tc>
        <w:tc>
          <w:tcPr>
            <w:tcW w:w="3847" w:type="dxa"/>
          </w:tcPr>
          <w:p w14:paraId="5A90CB60" w14:textId="5EB017CF" w:rsidR="005D4CF7" w:rsidRPr="00C056BC" w:rsidRDefault="005D4CF7" w:rsidP="005D4CF7">
            <w:pPr>
              <w:pStyle w:val="xmso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D4CF7">
              <w:rPr>
                <w:rFonts w:ascii="Arial" w:hAnsi="Arial" w:cs="Arial"/>
                <w:sz w:val="24"/>
                <w:szCs w:val="24"/>
              </w:rPr>
              <w:t>You might not know who could be silently struggling with</w:t>
            </w:r>
            <w:r>
              <w:rPr>
                <w:rFonts w:ascii="Arial" w:hAnsi="Arial" w:cs="Arial"/>
                <w:sz w:val="24"/>
                <w:szCs w:val="24"/>
              </w:rPr>
              <w:t xml:space="preserve"> an #eating disorder.</w:t>
            </w:r>
          </w:p>
          <w:p w14:paraId="310E0CAF" w14:textId="77777777" w:rsidR="00FB3647" w:rsidRDefault="005D4CF7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056BC">
              <w:rPr>
                <w:rFonts w:ascii="Arial" w:hAnsi="Arial" w:cs="Arial"/>
                <w:sz w:val="24"/>
                <w:szCs w:val="24"/>
              </w:rPr>
              <w:t>Find resources including podcasts, blogs</w:t>
            </w:r>
            <w:r>
              <w:rPr>
                <w:rFonts w:ascii="Arial" w:hAnsi="Arial" w:cs="Arial"/>
                <w:sz w:val="24"/>
                <w:szCs w:val="24"/>
              </w:rPr>
              <w:t xml:space="preserve"> and advice</w:t>
            </w:r>
            <w:r w:rsidRPr="00C056B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to help a loved one with an eating disorder</w:t>
            </w:r>
            <w:r w:rsidR="00FB3647">
              <w:rPr>
                <w:rFonts w:ascii="Arial" w:hAnsi="Arial" w:cs="Arial"/>
                <w:sz w:val="24"/>
                <w:szCs w:val="24"/>
              </w:rPr>
              <w:t xml:space="preserve"> at</w:t>
            </w:r>
          </w:p>
          <w:p w14:paraId="03095DF6" w14:textId="77777777" w:rsidR="00FB3647" w:rsidRDefault="00F40060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hyperlink r:id="rId41" w:history="1">
              <w:r w:rsidR="00FB3647" w:rsidRPr="00FB3647">
                <w:rPr>
                  <w:rStyle w:val="Hyperlink"/>
                  <w:rFonts w:ascii="Arial" w:hAnsi="Arial" w:cs="Arial"/>
                  <w:sz w:val="24"/>
                  <w:szCs w:val="24"/>
                </w:rPr>
                <w:t>Healthy London Partnership</w:t>
              </w:r>
            </w:hyperlink>
            <w:r w:rsidR="00FB3647">
              <w:rPr>
                <w:rFonts w:ascii="Arial" w:hAnsi="Arial" w:cs="Arial"/>
                <w:sz w:val="24"/>
                <w:szCs w:val="24"/>
              </w:rPr>
              <w:t xml:space="preserve"> or</w:t>
            </w:r>
          </w:p>
          <w:p w14:paraId="037DE895" w14:textId="742A5D8E" w:rsidR="00FB3647" w:rsidRPr="00FB3647" w:rsidRDefault="00F40060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42" w:history="1">
              <w:r w:rsidR="00FB3647" w:rsidRPr="00FB3647">
                <w:rPr>
                  <w:rStyle w:val="Hyperlink"/>
                  <w:rFonts w:ascii="Arial" w:hAnsi="Arial" w:cs="Arial"/>
                </w:rPr>
                <w:t>Beat</w:t>
              </w:r>
            </w:hyperlink>
          </w:p>
          <w:p w14:paraId="02BB06F1" w14:textId="1050506F" w:rsidR="004651A5" w:rsidRPr="00B52265" w:rsidRDefault="00FB3647" w:rsidP="00FB3647">
            <w:pPr>
              <w:pStyle w:val="xmso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@HealthyLDN </w:t>
            </w:r>
            <w:r w:rsidRPr="00C056BC">
              <w:rPr>
                <w:rFonts w:ascii="Arial" w:hAnsi="Arial" w:cs="Arial"/>
                <w:sz w:val="24"/>
                <w:szCs w:val="24"/>
              </w:rPr>
              <w:t>@beatED</w:t>
            </w:r>
          </w:p>
        </w:tc>
        <w:tc>
          <w:tcPr>
            <w:tcW w:w="4358" w:type="dxa"/>
          </w:tcPr>
          <w:p w14:paraId="5C0609F7" w14:textId="230A1423" w:rsidR="004651A5" w:rsidRPr="00B52265" w:rsidRDefault="004651A5" w:rsidP="005B3A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B18160" wp14:editId="6353555C">
                  <wp:extent cx="1685925" cy="1685925"/>
                  <wp:effectExtent l="0" t="0" r="9525" b="9525"/>
                  <wp:docPr id="15" name="Picture 15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87B2DA" w14:textId="77777777" w:rsidR="00583F9E" w:rsidRPr="00F30FA5" w:rsidRDefault="00583F9E" w:rsidP="00583F9E">
      <w:pPr>
        <w:rPr>
          <w:rFonts w:cs="Arial"/>
        </w:rPr>
      </w:pPr>
    </w:p>
    <w:tbl>
      <w:tblPr>
        <w:tblStyle w:val="GridTable5Dark-Accent3"/>
        <w:tblW w:w="0" w:type="auto"/>
        <w:tblLook w:val="04A0" w:firstRow="1" w:lastRow="0" w:firstColumn="1" w:lastColumn="0" w:noHBand="0" w:noVBand="1"/>
      </w:tblPr>
      <w:tblGrid>
        <w:gridCol w:w="2249"/>
        <w:gridCol w:w="3905"/>
        <w:gridCol w:w="4296"/>
      </w:tblGrid>
      <w:tr w:rsidR="00FC4EF0" w:rsidRPr="00B52265" w14:paraId="7D268010" w14:textId="77777777" w:rsidTr="00FC4E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9" w:type="dxa"/>
          </w:tcPr>
          <w:p w14:paraId="45E2ABD4" w14:textId="2717D87D" w:rsidR="004651A5" w:rsidRPr="00847662" w:rsidRDefault="004651A5" w:rsidP="005B3A15">
            <w:pPr>
              <w:rPr>
                <w:rFonts w:cstheme="minorHAnsi"/>
                <w:sz w:val="28"/>
                <w:szCs w:val="28"/>
                <w:u w:val="single"/>
              </w:rPr>
            </w:pPr>
            <w:r>
              <w:rPr>
                <w:rFonts w:cstheme="minorHAnsi"/>
                <w:sz w:val="28"/>
                <w:szCs w:val="28"/>
                <w:u w:val="single"/>
              </w:rPr>
              <w:t>Eating Disorder</w:t>
            </w:r>
            <w:r w:rsidR="00067C99">
              <w:rPr>
                <w:rFonts w:cstheme="minorHAnsi"/>
                <w:sz w:val="28"/>
                <w:szCs w:val="28"/>
                <w:u w:val="single"/>
              </w:rPr>
              <w:t>s</w:t>
            </w:r>
            <w:r>
              <w:rPr>
                <w:rFonts w:cstheme="minorHAnsi"/>
                <w:sz w:val="28"/>
                <w:szCs w:val="28"/>
                <w:u w:val="single"/>
              </w:rPr>
              <w:t xml:space="preserve"> </w:t>
            </w:r>
            <w:r w:rsidR="00067C99">
              <w:rPr>
                <w:rFonts w:cstheme="minorHAnsi"/>
                <w:sz w:val="28"/>
                <w:szCs w:val="28"/>
                <w:u w:val="single"/>
              </w:rPr>
              <w:t>–</w:t>
            </w:r>
            <w:r>
              <w:rPr>
                <w:rFonts w:cstheme="minorHAnsi"/>
                <w:sz w:val="28"/>
                <w:szCs w:val="28"/>
                <w:u w:val="single"/>
              </w:rPr>
              <w:t>Men</w:t>
            </w:r>
          </w:p>
        </w:tc>
        <w:tc>
          <w:tcPr>
            <w:tcW w:w="3905" w:type="dxa"/>
          </w:tcPr>
          <w:p w14:paraId="23E6B0AB" w14:textId="77777777" w:rsidR="004651A5" w:rsidRPr="00B52265" w:rsidRDefault="004651A5" w:rsidP="005B3A1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296" w:type="dxa"/>
          </w:tcPr>
          <w:p w14:paraId="641462FD" w14:textId="77777777" w:rsidR="004651A5" w:rsidRPr="00B52265" w:rsidRDefault="004651A5" w:rsidP="005B3A1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C4EF0" w:rsidRPr="00B52265" w14:paraId="30206773" w14:textId="77777777" w:rsidTr="00FC4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9" w:type="dxa"/>
          </w:tcPr>
          <w:p w14:paraId="490BE531" w14:textId="77777777" w:rsidR="004651A5" w:rsidRPr="00B52265" w:rsidRDefault="004651A5" w:rsidP="005B3A15">
            <w:pPr>
              <w:rPr>
                <w:rFonts w:cstheme="minorHAnsi"/>
              </w:rPr>
            </w:pPr>
          </w:p>
        </w:tc>
        <w:tc>
          <w:tcPr>
            <w:tcW w:w="3905" w:type="dxa"/>
          </w:tcPr>
          <w:p w14:paraId="68645A8C" w14:textId="77777777" w:rsidR="004651A5" w:rsidRPr="00B52265" w:rsidRDefault="004651A5" w:rsidP="005B3A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296" w:type="dxa"/>
          </w:tcPr>
          <w:p w14:paraId="6CF28D37" w14:textId="77777777" w:rsidR="004651A5" w:rsidRPr="00B52265" w:rsidRDefault="004651A5" w:rsidP="005B3A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C4EF0" w:rsidRPr="00B52265" w14:paraId="37703A6C" w14:textId="77777777" w:rsidTr="00FC4E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9" w:type="dxa"/>
          </w:tcPr>
          <w:p w14:paraId="6B0F7BE5" w14:textId="77777777" w:rsidR="004651A5" w:rsidRPr="00B52265" w:rsidRDefault="004651A5" w:rsidP="005B3A15">
            <w:pPr>
              <w:rPr>
                <w:rFonts w:cstheme="minorHAnsi"/>
              </w:rPr>
            </w:pPr>
            <w:r w:rsidRPr="00B52265">
              <w:rPr>
                <w:rFonts w:cstheme="minorHAnsi"/>
              </w:rPr>
              <w:t>Twitter</w:t>
            </w:r>
          </w:p>
        </w:tc>
        <w:tc>
          <w:tcPr>
            <w:tcW w:w="3905" w:type="dxa"/>
          </w:tcPr>
          <w:p w14:paraId="58832D84" w14:textId="77777777" w:rsidR="00FC4EF0" w:rsidRPr="00C056BC" w:rsidRDefault="00FC4EF0" w:rsidP="00FC4EF0">
            <w:pPr>
              <w:pStyle w:val="xmso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Did you know that up to a quarter of #eatingdisorder sufferers are men? But many men are still undiagnosed. It can happen to anyone</w:t>
            </w:r>
          </w:p>
          <w:p w14:paraId="6AF853DB" w14:textId="77777777" w:rsidR="00FB3647" w:rsidRDefault="00FC4EF0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056BC">
              <w:rPr>
                <w:rFonts w:ascii="Arial" w:hAnsi="Arial" w:cs="Arial"/>
                <w:sz w:val="24"/>
                <w:szCs w:val="24"/>
              </w:rPr>
              <w:t xml:space="preserve">Find resources including podcasts, blogs and how to get help </w:t>
            </w:r>
            <w:r w:rsidR="00FB3647">
              <w:rPr>
                <w:rFonts w:ascii="Arial" w:hAnsi="Arial" w:cs="Arial"/>
                <w:sz w:val="24"/>
                <w:szCs w:val="24"/>
              </w:rPr>
              <w:t>at</w:t>
            </w:r>
          </w:p>
          <w:p w14:paraId="53B5EA4D" w14:textId="77777777" w:rsidR="00FB3647" w:rsidRDefault="00F40060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hyperlink r:id="rId45" w:history="1">
              <w:r w:rsidR="00FB3647" w:rsidRPr="00FB3647">
                <w:rPr>
                  <w:rStyle w:val="Hyperlink"/>
                  <w:rFonts w:ascii="Arial" w:hAnsi="Arial" w:cs="Arial"/>
                  <w:sz w:val="24"/>
                  <w:szCs w:val="24"/>
                </w:rPr>
                <w:t>Healthy London Partnership</w:t>
              </w:r>
            </w:hyperlink>
            <w:r w:rsidR="00FB3647">
              <w:rPr>
                <w:rFonts w:ascii="Arial" w:hAnsi="Arial" w:cs="Arial"/>
                <w:sz w:val="24"/>
                <w:szCs w:val="24"/>
              </w:rPr>
              <w:t xml:space="preserve"> or</w:t>
            </w:r>
          </w:p>
          <w:p w14:paraId="04EA5BA0" w14:textId="77777777" w:rsidR="00FB3647" w:rsidRDefault="00F40060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46" w:history="1">
              <w:r w:rsidR="00FB3647" w:rsidRPr="00FB3647">
                <w:rPr>
                  <w:rStyle w:val="Hyperlink"/>
                  <w:rFonts w:ascii="Arial" w:hAnsi="Arial" w:cs="Arial"/>
                </w:rPr>
                <w:t>Beat</w:t>
              </w:r>
            </w:hyperlink>
          </w:p>
          <w:p w14:paraId="2DC9BFD3" w14:textId="77777777" w:rsidR="00FB3647" w:rsidRDefault="00FB3647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C110231" w14:textId="2FD0CC0F" w:rsidR="004651A5" w:rsidRPr="00B52265" w:rsidRDefault="00FB3647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@HealthyLDN </w:t>
            </w:r>
            <w:r w:rsidRPr="00C056BC">
              <w:rPr>
                <w:rFonts w:ascii="Arial" w:hAnsi="Arial" w:cs="Arial"/>
                <w:sz w:val="24"/>
                <w:szCs w:val="24"/>
              </w:rPr>
              <w:t>@beatED</w:t>
            </w:r>
          </w:p>
        </w:tc>
        <w:tc>
          <w:tcPr>
            <w:tcW w:w="4296" w:type="dxa"/>
          </w:tcPr>
          <w:p w14:paraId="438DF156" w14:textId="675D939C" w:rsidR="004651A5" w:rsidRPr="00B52265" w:rsidRDefault="00FC4EF0" w:rsidP="005B3A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9D5FF2" wp14:editId="61B15307">
                  <wp:extent cx="2563579" cy="1431290"/>
                  <wp:effectExtent l="0" t="0" r="8255" b="0"/>
                  <wp:docPr id="9" name="Picture 9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016" cy="14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EF0" w:rsidRPr="00B52265" w14:paraId="6C9F68CB" w14:textId="77777777" w:rsidTr="00FC4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9" w:type="dxa"/>
          </w:tcPr>
          <w:p w14:paraId="677E1454" w14:textId="77777777" w:rsidR="004651A5" w:rsidRPr="00B52265" w:rsidRDefault="004651A5" w:rsidP="005B3A15">
            <w:pPr>
              <w:rPr>
                <w:rFonts w:cstheme="minorHAnsi"/>
              </w:rPr>
            </w:pPr>
          </w:p>
        </w:tc>
        <w:tc>
          <w:tcPr>
            <w:tcW w:w="3905" w:type="dxa"/>
          </w:tcPr>
          <w:p w14:paraId="6ADEC536" w14:textId="77777777" w:rsidR="004651A5" w:rsidRPr="00B52265" w:rsidRDefault="004651A5" w:rsidP="005B3A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296" w:type="dxa"/>
          </w:tcPr>
          <w:p w14:paraId="7F409BA1" w14:textId="77777777" w:rsidR="004651A5" w:rsidRPr="00B52265" w:rsidRDefault="004651A5" w:rsidP="005B3A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C4EF0" w:rsidRPr="00B52265" w14:paraId="3473220A" w14:textId="77777777" w:rsidTr="00FC4E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9" w:type="dxa"/>
          </w:tcPr>
          <w:p w14:paraId="74783360" w14:textId="77777777" w:rsidR="004651A5" w:rsidRPr="00B52265" w:rsidRDefault="004651A5" w:rsidP="005B3A15">
            <w:pPr>
              <w:rPr>
                <w:rFonts w:cstheme="minorHAnsi"/>
              </w:rPr>
            </w:pPr>
            <w:r w:rsidRPr="00B52265">
              <w:rPr>
                <w:rFonts w:cstheme="minorHAnsi"/>
              </w:rPr>
              <w:t>Facebook/LinkedIn</w:t>
            </w:r>
          </w:p>
        </w:tc>
        <w:tc>
          <w:tcPr>
            <w:tcW w:w="3905" w:type="dxa"/>
          </w:tcPr>
          <w:p w14:paraId="172B4049" w14:textId="77777777" w:rsidR="00FC4EF0" w:rsidRPr="00C056BC" w:rsidRDefault="00FC4EF0" w:rsidP="00FC4EF0">
            <w:pPr>
              <w:pStyle w:val="xmso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Did you know that up to a quarter of #eatingdisorder sufferers are men? But many men are still undiagnosed. It can happen to anyone</w:t>
            </w:r>
          </w:p>
          <w:p w14:paraId="0F35B355" w14:textId="77777777" w:rsidR="00FB3647" w:rsidRDefault="00FC4EF0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056BC">
              <w:rPr>
                <w:rFonts w:ascii="Arial" w:hAnsi="Arial" w:cs="Arial"/>
                <w:sz w:val="24"/>
                <w:szCs w:val="24"/>
              </w:rPr>
              <w:t xml:space="preserve">Find resources including podcasts, blogs and how to get help </w:t>
            </w:r>
            <w:r w:rsidR="00FB3647">
              <w:rPr>
                <w:rFonts w:ascii="Arial" w:hAnsi="Arial" w:cs="Arial"/>
                <w:sz w:val="24"/>
                <w:szCs w:val="24"/>
              </w:rPr>
              <w:t>at</w:t>
            </w:r>
          </w:p>
          <w:p w14:paraId="1A2D6B5E" w14:textId="77777777" w:rsidR="00FB3647" w:rsidRDefault="00F40060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hyperlink r:id="rId49" w:history="1">
              <w:r w:rsidR="00FB3647" w:rsidRPr="00FB3647">
                <w:rPr>
                  <w:rStyle w:val="Hyperlink"/>
                  <w:rFonts w:ascii="Arial" w:hAnsi="Arial" w:cs="Arial"/>
                  <w:sz w:val="24"/>
                  <w:szCs w:val="24"/>
                </w:rPr>
                <w:t>Healthy London Partnership</w:t>
              </w:r>
            </w:hyperlink>
            <w:r w:rsidR="00FB3647">
              <w:rPr>
                <w:rFonts w:ascii="Arial" w:hAnsi="Arial" w:cs="Arial"/>
                <w:sz w:val="24"/>
                <w:szCs w:val="24"/>
              </w:rPr>
              <w:t xml:space="preserve"> or</w:t>
            </w:r>
          </w:p>
          <w:p w14:paraId="5B7CC46C" w14:textId="77777777" w:rsidR="00FB3647" w:rsidRDefault="00F40060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50" w:history="1">
              <w:r w:rsidR="00FB3647" w:rsidRPr="00FB3647">
                <w:rPr>
                  <w:rStyle w:val="Hyperlink"/>
                  <w:rFonts w:ascii="Arial" w:hAnsi="Arial" w:cs="Arial"/>
                </w:rPr>
                <w:t>Beat</w:t>
              </w:r>
            </w:hyperlink>
          </w:p>
          <w:p w14:paraId="4257E223" w14:textId="46D1C1F4" w:rsidR="004651A5" w:rsidRPr="00590256" w:rsidRDefault="004651A5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4296" w:type="dxa"/>
          </w:tcPr>
          <w:p w14:paraId="408B20B9" w14:textId="6374A555" w:rsidR="004651A5" w:rsidRPr="00B52265" w:rsidRDefault="00FC4EF0" w:rsidP="005B3A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7763A38" wp14:editId="6ACB2761">
                  <wp:extent cx="2590800" cy="1355836"/>
                  <wp:effectExtent l="0" t="0" r="0" b="0"/>
                  <wp:docPr id="8" name="Picture 8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736" cy="1362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EF0" w:rsidRPr="00B52265" w14:paraId="72CBD6BB" w14:textId="77777777" w:rsidTr="00FC4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9" w:type="dxa"/>
          </w:tcPr>
          <w:p w14:paraId="3FEDA263" w14:textId="77777777" w:rsidR="004651A5" w:rsidRPr="00B52265" w:rsidRDefault="004651A5" w:rsidP="005B3A15">
            <w:pPr>
              <w:rPr>
                <w:rFonts w:cstheme="minorHAnsi"/>
              </w:rPr>
            </w:pPr>
          </w:p>
        </w:tc>
        <w:tc>
          <w:tcPr>
            <w:tcW w:w="3905" w:type="dxa"/>
          </w:tcPr>
          <w:p w14:paraId="1A7B981E" w14:textId="77777777" w:rsidR="004651A5" w:rsidRPr="00B52265" w:rsidRDefault="004651A5" w:rsidP="005B3A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296" w:type="dxa"/>
          </w:tcPr>
          <w:p w14:paraId="12877CCF" w14:textId="77777777" w:rsidR="004651A5" w:rsidRPr="00B52265" w:rsidRDefault="004651A5" w:rsidP="005B3A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C4EF0" w:rsidRPr="00B52265" w14:paraId="24A2A4C2" w14:textId="77777777" w:rsidTr="00FC4E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9" w:type="dxa"/>
          </w:tcPr>
          <w:p w14:paraId="10F9B35B" w14:textId="77777777" w:rsidR="004651A5" w:rsidRPr="00B52265" w:rsidRDefault="004651A5" w:rsidP="005B3A15">
            <w:pPr>
              <w:rPr>
                <w:rFonts w:cstheme="minorHAnsi"/>
              </w:rPr>
            </w:pPr>
            <w:r w:rsidRPr="00B52265">
              <w:rPr>
                <w:rFonts w:cstheme="minorHAnsi"/>
              </w:rPr>
              <w:lastRenderedPageBreak/>
              <w:t>Instagram</w:t>
            </w:r>
          </w:p>
        </w:tc>
        <w:tc>
          <w:tcPr>
            <w:tcW w:w="3905" w:type="dxa"/>
          </w:tcPr>
          <w:p w14:paraId="660010B8" w14:textId="66624088" w:rsidR="00C056BC" w:rsidRPr="00C056BC" w:rsidRDefault="00C056BC" w:rsidP="00C056BC">
            <w:pPr>
              <w:pStyle w:val="xmso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Did you know that up to a quarter of #eatingdisorder sufferers are men? But many men are still undiagnosed. It can happen to anyone</w:t>
            </w:r>
          </w:p>
          <w:p w14:paraId="448F674A" w14:textId="77777777" w:rsidR="00FB3647" w:rsidRDefault="00C056BC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056BC">
              <w:rPr>
                <w:rFonts w:ascii="Arial" w:hAnsi="Arial" w:cs="Arial"/>
                <w:sz w:val="24"/>
                <w:szCs w:val="24"/>
              </w:rPr>
              <w:t xml:space="preserve">Find resources including podcasts, blogs and how to get help </w:t>
            </w:r>
            <w:r w:rsidR="00FB3647">
              <w:rPr>
                <w:rFonts w:ascii="Arial" w:hAnsi="Arial" w:cs="Arial"/>
                <w:sz w:val="24"/>
                <w:szCs w:val="24"/>
              </w:rPr>
              <w:t>at</w:t>
            </w:r>
          </w:p>
          <w:p w14:paraId="4C7A6337" w14:textId="77777777" w:rsidR="00FB3647" w:rsidRDefault="00F40060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hyperlink r:id="rId53" w:history="1">
              <w:r w:rsidR="00FB3647" w:rsidRPr="00FB3647">
                <w:rPr>
                  <w:rStyle w:val="Hyperlink"/>
                  <w:rFonts w:ascii="Arial" w:hAnsi="Arial" w:cs="Arial"/>
                  <w:sz w:val="24"/>
                  <w:szCs w:val="24"/>
                </w:rPr>
                <w:t>Healthy London Partnership</w:t>
              </w:r>
            </w:hyperlink>
            <w:r w:rsidR="00FB3647">
              <w:rPr>
                <w:rFonts w:ascii="Arial" w:hAnsi="Arial" w:cs="Arial"/>
                <w:sz w:val="24"/>
                <w:szCs w:val="24"/>
              </w:rPr>
              <w:t xml:space="preserve"> or</w:t>
            </w:r>
          </w:p>
          <w:p w14:paraId="57268331" w14:textId="0D94C0A3" w:rsidR="00FB3647" w:rsidRPr="00FB3647" w:rsidRDefault="00F40060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54" w:history="1">
              <w:r w:rsidR="00FB3647" w:rsidRPr="00FB3647">
                <w:rPr>
                  <w:rStyle w:val="Hyperlink"/>
                  <w:rFonts w:ascii="Arial" w:hAnsi="Arial" w:cs="Arial"/>
                </w:rPr>
                <w:t>Beat</w:t>
              </w:r>
            </w:hyperlink>
          </w:p>
          <w:p w14:paraId="5662616E" w14:textId="7B83E27D" w:rsidR="004651A5" w:rsidRPr="00B52265" w:rsidRDefault="00FB3647" w:rsidP="00FB3647">
            <w:pPr>
              <w:pStyle w:val="xmso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@HealthyLDN </w:t>
            </w:r>
            <w:r w:rsidRPr="00C056BC">
              <w:rPr>
                <w:rFonts w:ascii="Arial" w:hAnsi="Arial" w:cs="Arial"/>
                <w:sz w:val="24"/>
                <w:szCs w:val="24"/>
              </w:rPr>
              <w:t>@beatED</w:t>
            </w:r>
          </w:p>
        </w:tc>
        <w:tc>
          <w:tcPr>
            <w:tcW w:w="4296" w:type="dxa"/>
          </w:tcPr>
          <w:p w14:paraId="17409BB8" w14:textId="595CE401" w:rsidR="004651A5" w:rsidRPr="00B52265" w:rsidRDefault="004651A5" w:rsidP="005B3A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F52DD12" wp14:editId="5414113B">
                  <wp:extent cx="1565275" cy="1565275"/>
                  <wp:effectExtent l="0" t="0" r="0" b="0"/>
                  <wp:docPr id="17" name="Picture 17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275" cy="156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E52F69" w14:textId="5D729D36" w:rsidR="00583F9E" w:rsidRDefault="00583F9E" w:rsidP="00583F9E">
      <w:pPr>
        <w:rPr>
          <w:rFonts w:cs="Arial"/>
        </w:rPr>
      </w:pPr>
    </w:p>
    <w:tbl>
      <w:tblPr>
        <w:tblStyle w:val="GridTable5Dark-Accent3"/>
        <w:tblW w:w="0" w:type="auto"/>
        <w:tblLook w:val="04A0" w:firstRow="1" w:lastRow="0" w:firstColumn="1" w:lastColumn="0" w:noHBand="0" w:noVBand="1"/>
      </w:tblPr>
      <w:tblGrid>
        <w:gridCol w:w="2245"/>
        <w:gridCol w:w="3835"/>
        <w:gridCol w:w="4370"/>
      </w:tblGrid>
      <w:tr w:rsidR="00FC4EF0" w:rsidRPr="00B52265" w14:paraId="39C749F5" w14:textId="77777777" w:rsidTr="00FC4E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3020ACC0" w14:textId="2FCC37F6" w:rsidR="004651A5" w:rsidRPr="00847662" w:rsidRDefault="009F7EEA" w:rsidP="005B3A15">
            <w:pPr>
              <w:rPr>
                <w:rFonts w:cstheme="minorHAnsi"/>
                <w:sz w:val="28"/>
                <w:szCs w:val="28"/>
                <w:u w:val="single"/>
              </w:rPr>
            </w:pPr>
            <w:r>
              <w:rPr>
                <w:rFonts w:cstheme="minorHAnsi"/>
                <w:sz w:val="28"/>
                <w:szCs w:val="28"/>
                <w:u w:val="single"/>
              </w:rPr>
              <w:t>Help and support</w:t>
            </w:r>
          </w:p>
        </w:tc>
        <w:tc>
          <w:tcPr>
            <w:tcW w:w="3835" w:type="dxa"/>
          </w:tcPr>
          <w:p w14:paraId="7090172A" w14:textId="77777777" w:rsidR="004651A5" w:rsidRPr="00B52265" w:rsidRDefault="004651A5" w:rsidP="005B3A1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370" w:type="dxa"/>
          </w:tcPr>
          <w:p w14:paraId="62D5A928" w14:textId="77777777" w:rsidR="004651A5" w:rsidRPr="00B52265" w:rsidRDefault="004651A5" w:rsidP="005B3A1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C4EF0" w:rsidRPr="00B52265" w14:paraId="129BF840" w14:textId="77777777" w:rsidTr="00FC4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2D6D2175" w14:textId="77777777" w:rsidR="004651A5" w:rsidRPr="00B52265" w:rsidRDefault="004651A5" w:rsidP="005B3A15">
            <w:pPr>
              <w:rPr>
                <w:rFonts w:cstheme="minorHAnsi"/>
              </w:rPr>
            </w:pPr>
          </w:p>
        </w:tc>
        <w:tc>
          <w:tcPr>
            <w:tcW w:w="3835" w:type="dxa"/>
          </w:tcPr>
          <w:p w14:paraId="4EA95D18" w14:textId="77777777" w:rsidR="004651A5" w:rsidRPr="00B52265" w:rsidRDefault="004651A5" w:rsidP="005B3A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370" w:type="dxa"/>
          </w:tcPr>
          <w:p w14:paraId="52654885" w14:textId="77777777" w:rsidR="004651A5" w:rsidRPr="00B52265" w:rsidRDefault="004651A5" w:rsidP="005B3A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C4EF0" w:rsidRPr="00B52265" w14:paraId="2ED8C6E9" w14:textId="77777777" w:rsidTr="00FC4E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534C9B8D" w14:textId="77777777" w:rsidR="004651A5" w:rsidRPr="00B52265" w:rsidRDefault="004651A5" w:rsidP="005B3A15">
            <w:pPr>
              <w:rPr>
                <w:rFonts w:cstheme="minorHAnsi"/>
              </w:rPr>
            </w:pPr>
            <w:r w:rsidRPr="00B52265">
              <w:rPr>
                <w:rFonts w:cstheme="minorHAnsi"/>
              </w:rPr>
              <w:t>Twitter</w:t>
            </w:r>
          </w:p>
        </w:tc>
        <w:tc>
          <w:tcPr>
            <w:tcW w:w="3835" w:type="dxa"/>
          </w:tcPr>
          <w:p w14:paraId="2BD7A81E" w14:textId="77777777" w:rsidR="00FC4EF0" w:rsidRPr="00C056BC" w:rsidRDefault="00FC4EF0" w:rsidP="00FC4EF0">
            <w:pPr>
              <w:pStyle w:val="xmso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056BC">
              <w:rPr>
                <w:rFonts w:ascii="Arial" w:hAnsi="Arial" w:cs="Arial"/>
                <w:sz w:val="24"/>
                <w:szCs w:val="24"/>
              </w:rPr>
              <w:t xml:space="preserve">If you’re struggling with an </w:t>
            </w:r>
            <w:hyperlink r:id="rId57" w:history="1">
              <w:r w:rsidRPr="00C056BC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>#eatingdisorder</w:t>
              </w:r>
            </w:hyperlink>
            <w:r w:rsidRPr="00C056BC">
              <w:rPr>
                <w:rFonts w:ascii="Arial" w:hAnsi="Arial" w:cs="Arial"/>
                <w:sz w:val="24"/>
                <w:szCs w:val="24"/>
              </w:rPr>
              <w:t>, reach out. Help is available for a road to recovery</w:t>
            </w:r>
          </w:p>
          <w:p w14:paraId="35873CA1" w14:textId="77777777" w:rsidR="00FB3647" w:rsidRDefault="00FC4EF0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056BC">
              <w:rPr>
                <w:rFonts w:ascii="Arial" w:hAnsi="Arial" w:cs="Arial"/>
                <w:sz w:val="24"/>
                <w:szCs w:val="24"/>
              </w:rPr>
              <w:t xml:space="preserve">Find resources including podcasts, blogs and how to get help </w:t>
            </w:r>
            <w:r w:rsidR="00FB3647">
              <w:rPr>
                <w:rFonts w:ascii="Arial" w:hAnsi="Arial" w:cs="Arial"/>
                <w:sz w:val="24"/>
                <w:szCs w:val="24"/>
              </w:rPr>
              <w:t>at</w:t>
            </w:r>
          </w:p>
          <w:p w14:paraId="202DC0C9" w14:textId="77777777" w:rsidR="00FB3647" w:rsidRDefault="00F40060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hyperlink r:id="rId58" w:history="1">
              <w:r w:rsidR="00FB3647" w:rsidRPr="00FB3647">
                <w:rPr>
                  <w:rStyle w:val="Hyperlink"/>
                  <w:rFonts w:ascii="Arial" w:hAnsi="Arial" w:cs="Arial"/>
                  <w:sz w:val="24"/>
                  <w:szCs w:val="24"/>
                </w:rPr>
                <w:t>Healthy London Partnership</w:t>
              </w:r>
            </w:hyperlink>
            <w:r w:rsidR="00FB3647">
              <w:rPr>
                <w:rFonts w:ascii="Arial" w:hAnsi="Arial" w:cs="Arial"/>
                <w:sz w:val="24"/>
                <w:szCs w:val="24"/>
              </w:rPr>
              <w:t xml:space="preserve"> or</w:t>
            </w:r>
          </w:p>
          <w:p w14:paraId="16499FC3" w14:textId="77777777" w:rsidR="00FB3647" w:rsidRDefault="00F40060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59" w:history="1">
              <w:r w:rsidR="00FB3647" w:rsidRPr="00FB3647">
                <w:rPr>
                  <w:rStyle w:val="Hyperlink"/>
                  <w:rFonts w:ascii="Arial" w:hAnsi="Arial" w:cs="Arial"/>
                </w:rPr>
                <w:t>Beat</w:t>
              </w:r>
            </w:hyperlink>
          </w:p>
          <w:p w14:paraId="2182ACEC" w14:textId="77777777" w:rsidR="00FB3647" w:rsidRDefault="00FB3647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CF84FE8" w14:textId="2D308C3D" w:rsidR="004651A5" w:rsidRPr="00B52265" w:rsidRDefault="00FB3647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@HealthyLDN </w:t>
            </w:r>
            <w:r w:rsidRPr="00C056BC">
              <w:rPr>
                <w:rFonts w:ascii="Arial" w:hAnsi="Arial" w:cs="Arial"/>
                <w:sz w:val="24"/>
                <w:szCs w:val="24"/>
              </w:rPr>
              <w:t>@beatED</w:t>
            </w:r>
          </w:p>
        </w:tc>
        <w:tc>
          <w:tcPr>
            <w:tcW w:w="4370" w:type="dxa"/>
          </w:tcPr>
          <w:p w14:paraId="1D1E4F66" w14:textId="18569198" w:rsidR="004651A5" w:rsidRPr="00B52265" w:rsidRDefault="00FC4EF0" w:rsidP="005B3A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90F0E1" wp14:editId="0EB2AD67">
                  <wp:extent cx="2598209" cy="1450625"/>
                  <wp:effectExtent l="0" t="0" r="0" b="0"/>
                  <wp:docPr id="11" name="Picture 11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367" cy="145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EF0" w:rsidRPr="00B52265" w14:paraId="16E1CFDC" w14:textId="77777777" w:rsidTr="00FC4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4D539DBA" w14:textId="77777777" w:rsidR="004651A5" w:rsidRPr="00B52265" w:rsidRDefault="004651A5" w:rsidP="005B3A15">
            <w:pPr>
              <w:rPr>
                <w:rFonts w:cstheme="minorHAnsi"/>
              </w:rPr>
            </w:pPr>
          </w:p>
        </w:tc>
        <w:tc>
          <w:tcPr>
            <w:tcW w:w="3835" w:type="dxa"/>
          </w:tcPr>
          <w:p w14:paraId="1BD6D48B" w14:textId="77777777" w:rsidR="004651A5" w:rsidRPr="00B52265" w:rsidRDefault="004651A5" w:rsidP="005B3A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370" w:type="dxa"/>
          </w:tcPr>
          <w:p w14:paraId="1BA4A886" w14:textId="77777777" w:rsidR="004651A5" w:rsidRPr="00B52265" w:rsidRDefault="004651A5" w:rsidP="005B3A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C4EF0" w:rsidRPr="00B52265" w14:paraId="2CFE66C6" w14:textId="77777777" w:rsidTr="00FC4E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51592654" w14:textId="77777777" w:rsidR="004651A5" w:rsidRPr="00B52265" w:rsidRDefault="004651A5" w:rsidP="005B3A15">
            <w:pPr>
              <w:rPr>
                <w:rFonts w:cstheme="minorHAnsi"/>
              </w:rPr>
            </w:pPr>
            <w:r w:rsidRPr="00B52265">
              <w:rPr>
                <w:rFonts w:cstheme="minorHAnsi"/>
              </w:rPr>
              <w:t>Facebook/LinkedIn</w:t>
            </w:r>
          </w:p>
        </w:tc>
        <w:tc>
          <w:tcPr>
            <w:tcW w:w="3835" w:type="dxa"/>
          </w:tcPr>
          <w:p w14:paraId="4DFE4EFB" w14:textId="77777777" w:rsidR="00FC4EF0" w:rsidRPr="00C056BC" w:rsidRDefault="00FC4EF0" w:rsidP="00FC4EF0">
            <w:pPr>
              <w:pStyle w:val="xmso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056BC">
              <w:rPr>
                <w:rFonts w:ascii="Arial" w:hAnsi="Arial" w:cs="Arial"/>
                <w:sz w:val="24"/>
                <w:szCs w:val="24"/>
              </w:rPr>
              <w:t xml:space="preserve">If you’re struggling with an </w:t>
            </w:r>
            <w:hyperlink r:id="rId62" w:history="1">
              <w:r w:rsidRPr="00C056BC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>#eatingdisorder</w:t>
              </w:r>
            </w:hyperlink>
            <w:r w:rsidRPr="00C056BC">
              <w:rPr>
                <w:rFonts w:ascii="Arial" w:hAnsi="Arial" w:cs="Arial"/>
                <w:sz w:val="24"/>
                <w:szCs w:val="24"/>
              </w:rPr>
              <w:t>, reach out. Help is available for a road to recovery</w:t>
            </w:r>
          </w:p>
          <w:p w14:paraId="78EAE9B1" w14:textId="77777777" w:rsidR="00FB3647" w:rsidRDefault="00FC4EF0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056BC">
              <w:rPr>
                <w:rFonts w:ascii="Arial" w:hAnsi="Arial" w:cs="Arial"/>
                <w:sz w:val="24"/>
                <w:szCs w:val="24"/>
              </w:rPr>
              <w:t xml:space="preserve">Find resources including podcasts, blogs and how to get help </w:t>
            </w:r>
            <w:r w:rsidR="00FB3647">
              <w:rPr>
                <w:rFonts w:ascii="Arial" w:hAnsi="Arial" w:cs="Arial"/>
                <w:sz w:val="24"/>
                <w:szCs w:val="24"/>
              </w:rPr>
              <w:t>at</w:t>
            </w:r>
          </w:p>
          <w:p w14:paraId="67141B04" w14:textId="77777777" w:rsidR="00FB3647" w:rsidRDefault="00F40060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hyperlink r:id="rId63" w:history="1">
              <w:r w:rsidR="00FB3647" w:rsidRPr="00FB3647">
                <w:rPr>
                  <w:rStyle w:val="Hyperlink"/>
                  <w:rFonts w:ascii="Arial" w:hAnsi="Arial" w:cs="Arial"/>
                  <w:sz w:val="24"/>
                  <w:szCs w:val="24"/>
                </w:rPr>
                <w:t>Healthy London Partnership</w:t>
              </w:r>
            </w:hyperlink>
            <w:r w:rsidR="00FB3647">
              <w:rPr>
                <w:rFonts w:ascii="Arial" w:hAnsi="Arial" w:cs="Arial"/>
                <w:sz w:val="24"/>
                <w:szCs w:val="24"/>
              </w:rPr>
              <w:t xml:space="preserve"> or</w:t>
            </w:r>
          </w:p>
          <w:p w14:paraId="095D6211" w14:textId="77777777" w:rsidR="00FB3647" w:rsidRDefault="00F40060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64" w:history="1">
              <w:r w:rsidR="00FB3647" w:rsidRPr="00FB3647">
                <w:rPr>
                  <w:rStyle w:val="Hyperlink"/>
                  <w:rFonts w:ascii="Arial" w:hAnsi="Arial" w:cs="Arial"/>
                </w:rPr>
                <w:t>Beat</w:t>
              </w:r>
            </w:hyperlink>
          </w:p>
          <w:p w14:paraId="64205608" w14:textId="7EFFF509" w:rsidR="004651A5" w:rsidRPr="00590256" w:rsidRDefault="004651A5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4370" w:type="dxa"/>
          </w:tcPr>
          <w:p w14:paraId="479151DD" w14:textId="57723238" w:rsidR="004651A5" w:rsidRPr="00B52265" w:rsidRDefault="00FC4EF0" w:rsidP="005B3A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602123" wp14:editId="77B2F0F3">
                  <wp:extent cx="2637911" cy="1380490"/>
                  <wp:effectExtent l="0" t="0" r="0" b="0"/>
                  <wp:docPr id="10" name="Picture 10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524" cy="1383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EF0" w:rsidRPr="00B52265" w14:paraId="7C873FF0" w14:textId="77777777" w:rsidTr="00FC4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36B98B74" w14:textId="77777777" w:rsidR="004651A5" w:rsidRPr="00B52265" w:rsidRDefault="004651A5" w:rsidP="005B3A15">
            <w:pPr>
              <w:rPr>
                <w:rFonts w:cstheme="minorHAnsi"/>
              </w:rPr>
            </w:pPr>
          </w:p>
        </w:tc>
        <w:tc>
          <w:tcPr>
            <w:tcW w:w="3835" w:type="dxa"/>
          </w:tcPr>
          <w:p w14:paraId="0727AC99" w14:textId="77777777" w:rsidR="004651A5" w:rsidRPr="00B52265" w:rsidRDefault="004651A5" w:rsidP="005B3A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370" w:type="dxa"/>
          </w:tcPr>
          <w:p w14:paraId="181519B0" w14:textId="77777777" w:rsidR="004651A5" w:rsidRPr="00B52265" w:rsidRDefault="004651A5" w:rsidP="005B3A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C4EF0" w:rsidRPr="00B52265" w14:paraId="7F79FCF8" w14:textId="77777777" w:rsidTr="00FC4E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6BACD392" w14:textId="77777777" w:rsidR="004651A5" w:rsidRPr="00B52265" w:rsidRDefault="004651A5" w:rsidP="005B3A15">
            <w:pPr>
              <w:rPr>
                <w:rFonts w:cstheme="minorHAnsi"/>
              </w:rPr>
            </w:pPr>
            <w:r w:rsidRPr="00B52265">
              <w:rPr>
                <w:rFonts w:cstheme="minorHAnsi"/>
              </w:rPr>
              <w:lastRenderedPageBreak/>
              <w:t>Instagram</w:t>
            </w:r>
          </w:p>
        </w:tc>
        <w:tc>
          <w:tcPr>
            <w:tcW w:w="3835" w:type="dxa"/>
          </w:tcPr>
          <w:p w14:paraId="7BC065B5" w14:textId="77777777" w:rsidR="00C056BC" w:rsidRPr="00C056BC" w:rsidRDefault="00C056BC" w:rsidP="005B3A15">
            <w:pPr>
              <w:pStyle w:val="xmso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056BC">
              <w:rPr>
                <w:rFonts w:ascii="Arial" w:hAnsi="Arial" w:cs="Arial"/>
                <w:sz w:val="24"/>
                <w:szCs w:val="24"/>
              </w:rPr>
              <w:t xml:space="preserve">If you’re struggling with an </w:t>
            </w:r>
            <w:hyperlink r:id="rId67" w:history="1">
              <w:r w:rsidRPr="00C056BC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>#eatingdisorder</w:t>
              </w:r>
            </w:hyperlink>
            <w:r w:rsidRPr="00C056BC">
              <w:rPr>
                <w:rFonts w:ascii="Arial" w:hAnsi="Arial" w:cs="Arial"/>
                <w:sz w:val="24"/>
                <w:szCs w:val="24"/>
              </w:rPr>
              <w:t>, reach out. Help is available for a road to recovery</w:t>
            </w:r>
          </w:p>
          <w:p w14:paraId="08BA38D9" w14:textId="77777777" w:rsidR="00FB3647" w:rsidRDefault="00C056BC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056BC">
              <w:rPr>
                <w:rFonts w:ascii="Arial" w:hAnsi="Arial" w:cs="Arial"/>
                <w:sz w:val="24"/>
                <w:szCs w:val="24"/>
              </w:rPr>
              <w:t xml:space="preserve">Find resources including podcasts, blogs and how to get help </w:t>
            </w:r>
            <w:r w:rsidR="00FB3647">
              <w:rPr>
                <w:rFonts w:ascii="Arial" w:hAnsi="Arial" w:cs="Arial"/>
                <w:sz w:val="24"/>
                <w:szCs w:val="24"/>
              </w:rPr>
              <w:t>at</w:t>
            </w:r>
          </w:p>
          <w:p w14:paraId="6B2392EE" w14:textId="77777777" w:rsidR="00FB3647" w:rsidRDefault="00F40060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hyperlink r:id="rId68" w:history="1">
              <w:r w:rsidR="00FB3647" w:rsidRPr="00FB3647">
                <w:rPr>
                  <w:rStyle w:val="Hyperlink"/>
                  <w:rFonts w:ascii="Arial" w:hAnsi="Arial" w:cs="Arial"/>
                  <w:sz w:val="24"/>
                  <w:szCs w:val="24"/>
                </w:rPr>
                <w:t>Healthy London Partnership</w:t>
              </w:r>
            </w:hyperlink>
            <w:r w:rsidR="00FB3647">
              <w:rPr>
                <w:rFonts w:ascii="Arial" w:hAnsi="Arial" w:cs="Arial"/>
                <w:sz w:val="24"/>
                <w:szCs w:val="24"/>
              </w:rPr>
              <w:t xml:space="preserve"> or</w:t>
            </w:r>
          </w:p>
          <w:p w14:paraId="7FDCA825" w14:textId="5710C400" w:rsidR="00FB3647" w:rsidRPr="00FB3647" w:rsidRDefault="00F40060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69" w:history="1">
              <w:r w:rsidR="00FB3647" w:rsidRPr="00FB3647">
                <w:rPr>
                  <w:rStyle w:val="Hyperlink"/>
                  <w:rFonts w:ascii="Arial" w:hAnsi="Arial" w:cs="Arial"/>
                </w:rPr>
                <w:t>Beat</w:t>
              </w:r>
            </w:hyperlink>
          </w:p>
          <w:p w14:paraId="603D6BC4" w14:textId="4F2B9C1C" w:rsidR="00C056BC" w:rsidRPr="00B52265" w:rsidRDefault="00FB3647" w:rsidP="00FB3647">
            <w:pPr>
              <w:pStyle w:val="xmso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@HealthyLDN </w:t>
            </w:r>
            <w:r w:rsidRPr="00C056BC">
              <w:rPr>
                <w:rFonts w:ascii="Arial" w:hAnsi="Arial" w:cs="Arial"/>
                <w:sz w:val="24"/>
                <w:szCs w:val="24"/>
              </w:rPr>
              <w:t>@beatED</w:t>
            </w:r>
          </w:p>
        </w:tc>
        <w:tc>
          <w:tcPr>
            <w:tcW w:w="4370" w:type="dxa"/>
          </w:tcPr>
          <w:p w14:paraId="2F5C356A" w14:textId="584DE420" w:rsidR="004651A5" w:rsidRPr="00B52265" w:rsidRDefault="009F7EEA" w:rsidP="005B3A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8B45F5" wp14:editId="076C7F34">
                  <wp:extent cx="1666875" cy="1666875"/>
                  <wp:effectExtent l="0" t="0" r="9525" b="9525"/>
                  <wp:docPr id="19" name="Picture 19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060CAB" w14:textId="77777777" w:rsidR="004651A5" w:rsidRPr="00F30FA5" w:rsidRDefault="004651A5" w:rsidP="00583F9E">
      <w:pPr>
        <w:rPr>
          <w:rFonts w:cs="Arial"/>
        </w:rPr>
      </w:pPr>
    </w:p>
    <w:p w14:paraId="3709A9B1" w14:textId="77777777" w:rsidR="00583F9E" w:rsidRPr="00583F9E" w:rsidRDefault="00583F9E" w:rsidP="00583F9E">
      <w:pPr>
        <w:rPr>
          <w:rFonts w:eastAsiaTheme="majorEastAsia" w:cstheme="majorBidi"/>
          <w:b/>
          <w:i/>
          <w:color w:val="0090C8"/>
          <w:sz w:val="26"/>
          <w:szCs w:val="26"/>
        </w:rPr>
      </w:pPr>
      <w:r w:rsidRPr="00583F9E">
        <w:rPr>
          <w:rFonts w:eastAsiaTheme="majorEastAsia" w:cstheme="majorBidi"/>
          <w:b/>
          <w:i/>
          <w:color w:val="0090C8"/>
          <w:sz w:val="26"/>
          <w:szCs w:val="26"/>
        </w:rPr>
        <w:t xml:space="preserve">Resources </w:t>
      </w:r>
    </w:p>
    <w:p w14:paraId="08BFBC3A" w14:textId="77777777" w:rsidR="00583F9E" w:rsidRPr="00F30FA5" w:rsidRDefault="00583F9E" w:rsidP="00583F9E">
      <w:pPr>
        <w:rPr>
          <w:rFonts w:cs="Arial"/>
          <w:b/>
        </w:rPr>
      </w:pPr>
    </w:p>
    <w:p w14:paraId="5012B126" w14:textId="25DEAEDF" w:rsidR="00583F9E" w:rsidRPr="00F30FA5" w:rsidRDefault="00583F9E" w:rsidP="00583F9E">
      <w:pPr>
        <w:rPr>
          <w:rFonts w:cs="Arial"/>
          <w:b/>
        </w:rPr>
      </w:pPr>
      <w:r>
        <w:rPr>
          <w:rFonts w:cs="Arial"/>
          <w:b/>
        </w:rPr>
        <w:t>General information on eating disorders</w:t>
      </w:r>
      <w:r w:rsidRPr="00F30FA5">
        <w:rPr>
          <w:rFonts w:cs="Arial"/>
          <w:b/>
        </w:rPr>
        <w:t>:</w:t>
      </w:r>
    </w:p>
    <w:p w14:paraId="7822ED2C" w14:textId="77777777" w:rsidR="00583F9E" w:rsidRDefault="00F40060" w:rsidP="00583F9E">
      <w:pPr>
        <w:pStyle w:val="ListParagraph"/>
        <w:numPr>
          <w:ilvl w:val="0"/>
          <w:numId w:val="12"/>
        </w:numPr>
        <w:spacing w:line="240" w:lineRule="auto"/>
        <w:rPr>
          <w:rFonts w:ascii="Arial" w:hAnsi="Arial" w:cs="Arial"/>
        </w:rPr>
      </w:pPr>
      <w:hyperlink r:id="rId72" w:history="1">
        <w:r w:rsidR="00583F9E" w:rsidRPr="00F30FA5">
          <w:rPr>
            <w:rStyle w:val="Hyperlink"/>
            <w:rFonts w:ascii="Arial" w:hAnsi="Arial" w:cs="Arial"/>
          </w:rPr>
          <w:t>Beat Eating Disorders</w:t>
        </w:r>
      </w:hyperlink>
    </w:p>
    <w:p w14:paraId="6EF1A02D" w14:textId="77777777" w:rsidR="00583F9E" w:rsidRDefault="00F40060" w:rsidP="00583F9E">
      <w:pPr>
        <w:pStyle w:val="ListParagraph"/>
        <w:numPr>
          <w:ilvl w:val="0"/>
          <w:numId w:val="12"/>
        </w:numPr>
        <w:spacing w:line="240" w:lineRule="auto"/>
        <w:rPr>
          <w:rFonts w:ascii="Arial" w:hAnsi="Arial" w:cs="Arial"/>
        </w:rPr>
      </w:pPr>
      <w:hyperlink r:id="rId73" w:history="1">
        <w:r w:rsidR="00583F9E" w:rsidRPr="00F30FA5">
          <w:rPr>
            <w:rStyle w:val="Hyperlink"/>
            <w:rFonts w:ascii="Arial" w:hAnsi="Arial" w:cs="Arial"/>
          </w:rPr>
          <w:t>NHS information on eating disorders</w:t>
        </w:r>
      </w:hyperlink>
      <w:r w:rsidR="00583F9E" w:rsidRPr="00F30FA5">
        <w:rPr>
          <w:rFonts w:ascii="Arial" w:hAnsi="Arial" w:cs="Arial"/>
        </w:rPr>
        <w:t xml:space="preserve"> </w:t>
      </w:r>
    </w:p>
    <w:p w14:paraId="469ACD77" w14:textId="77777777" w:rsidR="00583F9E" w:rsidRPr="00F30FA5" w:rsidRDefault="00F40060" w:rsidP="00583F9E">
      <w:pPr>
        <w:pStyle w:val="ListParagraph"/>
        <w:numPr>
          <w:ilvl w:val="0"/>
          <w:numId w:val="12"/>
        </w:numPr>
        <w:spacing w:line="240" w:lineRule="auto"/>
        <w:rPr>
          <w:rFonts w:ascii="Arial" w:hAnsi="Arial" w:cs="Arial"/>
        </w:rPr>
      </w:pPr>
      <w:hyperlink r:id="rId74" w:history="1">
        <w:r w:rsidR="00583F9E" w:rsidRPr="00D565AB">
          <w:rPr>
            <w:rStyle w:val="Hyperlink"/>
            <w:rFonts w:ascii="Arial" w:hAnsi="Arial" w:cs="Arial"/>
          </w:rPr>
          <w:t>HLP Eating Disorders Awareness Week 2022 webpage</w:t>
        </w:r>
      </w:hyperlink>
      <w:r w:rsidR="00583F9E">
        <w:rPr>
          <w:rFonts w:ascii="Arial" w:hAnsi="Arial" w:cs="Arial"/>
        </w:rPr>
        <w:t xml:space="preserve"> </w:t>
      </w:r>
    </w:p>
    <w:p w14:paraId="3BC93675" w14:textId="77777777" w:rsidR="00583F9E" w:rsidRPr="00F30FA5" w:rsidRDefault="00583F9E" w:rsidP="00583F9E">
      <w:pPr>
        <w:rPr>
          <w:rFonts w:cs="Arial"/>
          <w:b/>
        </w:rPr>
      </w:pPr>
    </w:p>
    <w:p w14:paraId="313AF362" w14:textId="77777777" w:rsidR="00583F9E" w:rsidRPr="00F30FA5" w:rsidRDefault="00583F9E" w:rsidP="00583F9E">
      <w:pPr>
        <w:rPr>
          <w:rFonts w:cs="Arial"/>
        </w:rPr>
      </w:pPr>
      <w:r w:rsidRPr="00F30FA5">
        <w:rPr>
          <w:rFonts w:cs="Arial"/>
          <w:b/>
        </w:rPr>
        <w:t>Resources on eating disorders for children and young people and their families:</w:t>
      </w:r>
    </w:p>
    <w:p w14:paraId="3D97B804" w14:textId="77777777" w:rsidR="00583F9E" w:rsidRPr="00F30FA5" w:rsidRDefault="00F40060" w:rsidP="00583F9E">
      <w:pPr>
        <w:pStyle w:val="ListParagraph"/>
        <w:numPr>
          <w:ilvl w:val="0"/>
          <w:numId w:val="11"/>
        </w:numPr>
        <w:spacing w:line="240" w:lineRule="auto"/>
        <w:rPr>
          <w:rFonts w:ascii="Arial" w:hAnsi="Arial" w:cs="Arial"/>
        </w:rPr>
      </w:pPr>
      <w:hyperlink r:id="rId75" w:history="1">
        <w:r w:rsidR="00583F9E" w:rsidRPr="006B55B2">
          <w:rPr>
            <w:rStyle w:val="Hyperlink"/>
            <w:rFonts w:ascii="Arial" w:hAnsi="Arial" w:cs="Arial"/>
          </w:rPr>
          <w:t>Good Thinking advice page advice for young people on managing eating disorders</w:t>
        </w:r>
      </w:hyperlink>
      <w:r w:rsidR="00583F9E" w:rsidRPr="00F30FA5">
        <w:rPr>
          <w:rFonts w:ascii="Arial" w:hAnsi="Arial" w:cs="Arial"/>
        </w:rPr>
        <w:t xml:space="preserve"> </w:t>
      </w:r>
    </w:p>
    <w:p w14:paraId="007B3AE3" w14:textId="77777777" w:rsidR="00583F9E" w:rsidRPr="00F30FA5" w:rsidRDefault="00F40060" w:rsidP="00583F9E">
      <w:pPr>
        <w:pStyle w:val="ListParagraph"/>
        <w:numPr>
          <w:ilvl w:val="0"/>
          <w:numId w:val="11"/>
        </w:numPr>
        <w:spacing w:line="240" w:lineRule="auto"/>
        <w:rPr>
          <w:rFonts w:ascii="Arial" w:hAnsi="Arial" w:cs="Arial"/>
        </w:rPr>
      </w:pPr>
      <w:hyperlink r:id="rId76" w:history="1">
        <w:r w:rsidR="00583F9E">
          <w:rPr>
            <w:rStyle w:val="Hyperlink"/>
            <w:rFonts w:ascii="Arial" w:hAnsi="Arial" w:cs="Arial"/>
          </w:rPr>
          <w:t>Good Thinking a</w:t>
        </w:r>
        <w:r w:rsidR="00583F9E" w:rsidRPr="00F30FA5">
          <w:rPr>
            <w:rStyle w:val="Hyperlink"/>
            <w:rFonts w:ascii="Arial" w:hAnsi="Arial" w:cs="Arial"/>
          </w:rPr>
          <w:t>dvice for parents and carers supporting children and young people with eating disorders</w:t>
        </w:r>
      </w:hyperlink>
      <w:r w:rsidR="00583F9E" w:rsidRPr="00F30FA5">
        <w:rPr>
          <w:rFonts w:ascii="Arial" w:hAnsi="Arial" w:cs="Arial"/>
        </w:rPr>
        <w:t xml:space="preserve"> </w:t>
      </w:r>
    </w:p>
    <w:p w14:paraId="128ECA3E" w14:textId="77777777" w:rsidR="00583F9E" w:rsidRPr="006B55B2" w:rsidRDefault="00583F9E" w:rsidP="00583F9E">
      <w:pPr>
        <w:pStyle w:val="ListParagraph"/>
        <w:numPr>
          <w:ilvl w:val="0"/>
          <w:numId w:val="11"/>
        </w:numPr>
        <w:spacing w:line="240" w:lineRule="auto"/>
        <w:rPr>
          <w:rFonts w:ascii="Arial" w:hAnsi="Arial" w:cs="Arial"/>
        </w:rPr>
      </w:pPr>
      <w:r w:rsidRPr="00F30FA5">
        <w:rPr>
          <w:rFonts w:ascii="Arial" w:hAnsi="Arial" w:cs="Arial"/>
        </w:rPr>
        <w:t xml:space="preserve">In this </w:t>
      </w:r>
      <w:hyperlink r:id="rId77" w:history="1">
        <w:r w:rsidRPr="006B55B2">
          <w:rPr>
            <w:rStyle w:val="Hyperlink"/>
            <w:rFonts w:ascii="Arial" w:hAnsi="Arial" w:cs="Arial"/>
          </w:rPr>
          <w:t>video</w:t>
        </w:r>
      </w:hyperlink>
      <w:r w:rsidRPr="00F30FA5">
        <w:rPr>
          <w:rFonts w:ascii="Arial" w:hAnsi="Arial" w:cs="Arial"/>
        </w:rPr>
        <w:t xml:space="preserve">, Hope Virgo discusses eating disorders and reaching out for support, produced in partnership with </w:t>
      </w:r>
      <w:hyperlink r:id="rId78" w:history="1">
        <w:r w:rsidRPr="006B55B2">
          <w:rPr>
            <w:rStyle w:val="Hyperlink"/>
            <w:rFonts w:ascii="Arial" w:hAnsi="Arial" w:cs="Arial"/>
          </w:rPr>
          <w:t>Thrive LDN</w:t>
        </w:r>
      </w:hyperlink>
      <w:r>
        <w:rPr>
          <w:rFonts w:ascii="Arial" w:hAnsi="Arial" w:cs="Arial"/>
        </w:rPr>
        <w:t xml:space="preserve"> and MIND West London</w:t>
      </w:r>
    </w:p>
    <w:p w14:paraId="0AF173B6" w14:textId="77777777" w:rsidR="00583F9E" w:rsidRPr="006B55B2" w:rsidRDefault="00583F9E" w:rsidP="00583F9E">
      <w:pPr>
        <w:pStyle w:val="ListParagraph"/>
        <w:numPr>
          <w:ilvl w:val="0"/>
          <w:numId w:val="11"/>
        </w:numPr>
        <w:spacing w:line="240" w:lineRule="auto"/>
        <w:rPr>
          <w:rFonts w:ascii="Arial" w:hAnsi="Arial" w:cs="Arial"/>
        </w:rPr>
      </w:pPr>
      <w:r w:rsidRPr="006B55B2">
        <w:rPr>
          <w:rFonts w:ascii="Arial" w:hAnsi="Arial" w:cs="Arial"/>
        </w:rPr>
        <w:t xml:space="preserve">In this </w:t>
      </w:r>
      <w:hyperlink r:id="rId79" w:history="1">
        <w:r w:rsidRPr="006B55B2">
          <w:rPr>
            <w:rStyle w:val="Hyperlink"/>
            <w:rFonts w:ascii="Arial" w:hAnsi="Arial" w:cs="Arial"/>
          </w:rPr>
          <w:t>video</w:t>
        </w:r>
      </w:hyperlink>
      <w:r w:rsidRPr="006B55B2">
        <w:rPr>
          <w:rFonts w:ascii="Arial" w:hAnsi="Arial" w:cs="Arial"/>
        </w:rPr>
        <w:t>, Dave, a stand-up comic and Beat volunteer shares his experiences around diagnosis, support and recovery</w:t>
      </w:r>
      <w:r>
        <w:rPr>
          <w:rFonts w:ascii="Arial" w:hAnsi="Arial" w:cs="Arial"/>
        </w:rPr>
        <w:t xml:space="preserve"> journey</w:t>
      </w:r>
    </w:p>
    <w:p w14:paraId="0D48F245" w14:textId="77777777" w:rsidR="00583F9E" w:rsidRPr="00F30FA5" w:rsidRDefault="00583F9E" w:rsidP="00583F9E">
      <w:pPr>
        <w:rPr>
          <w:rFonts w:cs="Arial"/>
          <w:sz w:val="22"/>
          <w:szCs w:val="22"/>
        </w:rPr>
      </w:pPr>
    </w:p>
    <w:p w14:paraId="4282FF2F" w14:textId="77777777" w:rsidR="00583F9E" w:rsidRPr="00F30FA5" w:rsidRDefault="00583F9E" w:rsidP="00583F9E">
      <w:pPr>
        <w:rPr>
          <w:rFonts w:cs="Arial"/>
          <w:b/>
        </w:rPr>
      </w:pPr>
      <w:r w:rsidRPr="00F30FA5">
        <w:rPr>
          <w:rFonts w:cs="Arial"/>
          <w:b/>
        </w:rPr>
        <w:t>Resources for health</w:t>
      </w:r>
      <w:r>
        <w:rPr>
          <w:rFonts w:cs="Arial"/>
          <w:b/>
        </w:rPr>
        <w:t>care</w:t>
      </w:r>
      <w:r w:rsidRPr="00F30FA5">
        <w:rPr>
          <w:rFonts w:cs="Arial"/>
          <w:b/>
        </w:rPr>
        <w:t xml:space="preserve"> professionals:</w:t>
      </w:r>
    </w:p>
    <w:p w14:paraId="368477CE" w14:textId="6431BEE4" w:rsidR="00583F9E" w:rsidRPr="00F30FA5" w:rsidRDefault="00583F9E" w:rsidP="00583F9E">
      <w:pPr>
        <w:pStyle w:val="ListParagraph"/>
        <w:numPr>
          <w:ilvl w:val="0"/>
          <w:numId w:val="11"/>
        </w:numPr>
        <w:spacing w:line="240" w:lineRule="auto"/>
        <w:rPr>
          <w:rFonts w:ascii="Arial" w:hAnsi="Arial" w:cs="Arial"/>
        </w:rPr>
      </w:pPr>
      <w:r w:rsidRPr="00F30FA5">
        <w:rPr>
          <w:rFonts w:ascii="Arial" w:hAnsi="Arial" w:cs="Arial"/>
          <w:color w:val="333333"/>
          <w:shd w:val="clear" w:color="auto" w:fill="FFFFFF"/>
        </w:rPr>
        <w:t xml:space="preserve">Free </w:t>
      </w:r>
      <w:hyperlink r:id="rId80" w:history="1">
        <w:r w:rsidRPr="00F30FA5">
          <w:rPr>
            <w:rStyle w:val="Hyperlink"/>
            <w:rFonts w:ascii="Arial" w:hAnsi="Arial" w:cs="Arial"/>
            <w:shd w:val="clear" w:color="auto" w:fill="FFFFFF"/>
          </w:rPr>
          <w:t>online mental health training module on eating disorders</w:t>
        </w:r>
      </w:hyperlink>
      <w:r w:rsidRPr="00F30FA5">
        <w:rPr>
          <w:rFonts w:ascii="Arial" w:hAnsi="Arial" w:cs="Arial"/>
          <w:color w:val="333333"/>
          <w:shd w:val="clear" w:color="auto" w:fill="FFFFFF"/>
        </w:rPr>
        <w:t xml:space="preserve"> for acute paediatric professionals, developed by Healthy London Partnership, in collaboration with Health Education England, the </w:t>
      </w:r>
      <w:hyperlink r:id="rId81" w:history="1">
        <w:r w:rsidRPr="00F30FA5">
          <w:rPr>
            <w:rStyle w:val="Hyperlink"/>
            <w:rFonts w:ascii="Arial" w:hAnsi="Arial" w:cs="Arial"/>
            <w:color w:val="006FC8"/>
            <w:shd w:val="clear" w:color="auto" w:fill="FFFFFF"/>
          </w:rPr>
          <w:t>Paediatric Clinical Care in Practice (PCCP)</w:t>
        </w:r>
      </w:hyperlink>
      <w:r w:rsidRPr="00F30FA5">
        <w:rPr>
          <w:rFonts w:ascii="Arial" w:hAnsi="Arial" w:cs="Arial"/>
          <w:color w:val="333333"/>
          <w:shd w:val="clear" w:color="auto" w:fill="FFFFFF"/>
        </w:rPr>
        <w:t> </w:t>
      </w:r>
    </w:p>
    <w:p w14:paraId="12F4E97D" w14:textId="77777777" w:rsidR="00583F9E" w:rsidRPr="00DE6C57" w:rsidRDefault="00583F9E" w:rsidP="00583F9E">
      <w:pPr>
        <w:pStyle w:val="ListParagraph"/>
        <w:numPr>
          <w:ilvl w:val="0"/>
          <w:numId w:val="11"/>
        </w:numPr>
        <w:spacing w:line="240" w:lineRule="auto"/>
        <w:rPr>
          <w:rStyle w:val="Hyperlink"/>
          <w:rFonts w:ascii="Arial" w:hAnsi="Arial" w:cs="Arial"/>
          <w:color w:val="auto"/>
          <w:u w:val="none"/>
        </w:rPr>
      </w:pPr>
      <w:r w:rsidRPr="00F30FA5">
        <w:rPr>
          <w:rFonts w:ascii="Arial" w:hAnsi="Arial" w:cs="Arial"/>
        </w:rPr>
        <w:t xml:space="preserve">Eating disorder training for medical students and foundation doctors: </w:t>
      </w:r>
      <w:hyperlink r:id="rId82" w:history="1">
        <w:r w:rsidRPr="00F30FA5">
          <w:rPr>
            <w:rStyle w:val="Hyperlink"/>
            <w:rFonts w:ascii="Arial" w:hAnsi="Arial" w:cs="Arial"/>
          </w:rPr>
          <w:t>HEE elfh Hub (e-lfh.org.uk)</w:t>
        </w:r>
      </w:hyperlink>
    </w:p>
    <w:p w14:paraId="58AE171B" w14:textId="77777777" w:rsidR="00583F9E" w:rsidRPr="00DE6C57" w:rsidRDefault="00583F9E" w:rsidP="00583F9E">
      <w:pPr>
        <w:pStyle w:val="ListParagraph"/>
        <w:numPr>
          <w:ilvl w:val="0"/>
          <w:numId w:val="11"/>
        </w:numPr>
        <w:spacing w:line="240" w:lineRule="auto"/>
        <w:rPr>
          <w:rFonts w:ascii="Arial" w:hAnsi="Arial" w:cs="Arial"/>
        </w:rPr>
      </w:pPr>
      <w:r w:rsidRPr="00DE6C57">
        <w:rPr>
          <w:rFonts w:ascii="Arial" w:hAnsi="Arial" w:cs="Arial"/>
          <w:bCs/>
        </w:rPr>
        <w:t xml:space="preserve">HLP’s </w:t>
      </w:r>
      <w:hyperlink r:id="rId83" w:history="1">
        <w:r w:rsidRPr="00DE6C57">
          <w:rPr>
            <w:rStyle w:val="Hyperlink"/>
            <w:rFonts w:ascii="Arial" w:hAnsi="Arial" w:cs="Arial"/>
            <w:bCs/>
          </w:rPr>
          <w:t>shared learning webinar</w:t>
        </w:r>
      </w:hyperlink>
      <w:r w:rsidRPr="00DE6C57">
        <w:rPr>
          <w:rFonts w:ascii="Arial" w:hAnsi="Arial" w:cs="Arial"/>
          <w:bCs/>
        </w:rPr>
        <w:t xml:space="preserve"> on the differences between </w:t>
      </w:r>
      <w:r w:rsidRPr="00DE6C57">
        <w:rPr>
          <w:rFonts w:ascii="Arial" w:hAnsi="Arial" w:cs="Arial"/>
          <w:color w:val="333333"/>
          <w:shd w:val="clear" w:color="auto" w:fill="FFFFFF"/>
        </w:rPr>
        <w:t>disordered eating and  eating disorders</w:t>
      </w:r>
    </w:p>
    <w:p w14:paraId="46618A67" w14:textId="1FDEB9F2" w:rsidR="00583F9E" w:rsidRPr="00F30FA5" w:rsidRDefault="00583F9E" w:rsidP="00583F9E">
      <w:pPr>
        <w:rPr>
          <w:rFonts w:cs="Arial"/>
        </w:rPr>
      </w:pPr>
    </w:p>
    <w:p w14:paraId="63570CE3" w14:textId="38FDD272" w:rsidR="00583F9E" w:rsidRPr="00F30FA5" w:rsidRDefault="00583F9E" w:rsidP="00583F9E">
      <w:pPr>
        <w:rPr>
          <w:rFonts w:cs="Arial"/>
        </w:rPr>
      </w:pPr>
      <w:r w:rsidRPr="00F30FA5">
        <w:rPr>
          <w:rFonts w:cs="Arial"/>
          <w:b/>
        </w:rPr>
        <w:t>For other professionals supporting children and young people:</w:t>
      </w:r>
    </w:p>
    <w:p w14:paraId="1D964F23" w14:textId="77777777" w:rsidR="00583F9E" w:rsidRPr="00F30FA5" w:rsidRDefault="00F40060" w:rsidP="00583F9E">
      <w:pPr>
        <w:pStyle w:val="ListParagraph"/>
        <w:numPr>
          <w:ilvl w:val="0"/>
          <w:numId w:val="11"/>
        </w:numPr>
        <w:spacing w:line="240" w:lineRule="auto"/>
        <w:rPr>
          <w:rFonts w:ascii="Arial" w:hAnsi="Arial" w:cs="Arial"/>
        </w:rPr>
      </w:pPr>
      <w:hyperlink r:id="rId84" w:history="1">
        <w:r w:rsidR="00583F9E" w:rsidRPr="00F30FA5">
          <w:rPr>
            <w:rStyle w:val="Hyperlink"/>
            <w:rFonts w:ascii="Arial" w:hAnsi="Arial" w:cs="Arial"/>
          </w:rPr>
          <w:t>Guidelines for VCSE professionals on referring CYP with eating disorders</w:t>
        </w:r>
      </w:hyperlink>
      <w:r w:rsidR="00583F9E" w:rsidRPr="00F30FA5">
        <w:rPr>
          <w:rFonts w:ascii="Arial" w:hAnsi="Arial" w:cs="Arial"/>
        </w:rPr>
        <w:t xml:space="preserve"> </w:t>
      </w:r>
    </w:p>
    <w:p w14:paraId="2A66B00F" w14:textId="77777777" w:rsidR="00583F9E" w:rsidRPr="00F30FA5" w:rsidRDefault="00F40060" w:rsidP="00583F9E">
      <w:pPr>
        <w:pStyle w:val="ListParagraph"/>
        <w:numPr>
          <w:ilvl w:val="0"/>
          <w:numId w:val="11"/>
        </w:numPr>
        <w:spacing w:line="240" w:lineRule="auto"/>
        <w:rPr>
          <w:rFonts w:ascii="Arial" w:hAnsi="Arial" w:cs="Arial"/>
        </w:rPr>
      </w:pPr>
      <w:hyperlink r:id="rId85" w:history="1">
        <w:r w:rsidR="00583F9E" w:rsidRPr="00F30FA5">
          <w:rPr>
            <w:rStyle w:val="Hyperlink"/>
            <w:rFonts w:ascii="Arial" w:hAnsi="Arial" w:cs="Arial"/>
          </w:rPr>
          <w:t>Guidelines for primary care professionals</w:t>
        </w:r>
      </w:hyperlink>
    </w:p>
    <w:p w14:paraId="407CE7B8" w14:textId="77777777" w:rsidR="00583F9E" w:rsidRDefault="00F40060" w:rsidP="00583F9E">
      <w:pPr>
        <w:pStyle w:val="ListParagraph"/>
        <w:numPr>
          <w:ilvl w:val="0"/>
          <w:numId w:val="11"/>
        </w:numPr>
        <w:spacing w:line="240" w:lineRule="auto"/>
        <w:rPr>
          <w:rFonts w:ascii="Arial" w:hAnsi="Arial" w:cs="Arial"/>
        </w:rPr>
      </w:pPr>
      <w:hyperlink r:id="rId86" w:history="1">
        <w:r w:rsidR="00583F9E" w:rsidRPr="00F30FA5">
          <w:rPr>
            <w:rStyle w:val="Hyperlink"/>
            <w:rFonts w:ascii="Arial" w:hAnsi="Arial" w:cs="Arial"/>
          </w:rPr>
          <w:t>Guidelines for education professionals</w:t>
        </w:r>
      </w:hyperlink>
      <w:r w:rsidR="00583F9E" w:rsidRPr="00F30FA5">
        <w:rPr>
          <w:rFonts w:ascii="Arial" w:hAnsi="Arial" w:cs="Arial"/>
        </w:rPr>
        <w:t xml:space="preserve"> </w:t>
      </w:r>
    </w:p>
    <w:p w14:paraId="12D2677F" w14:textId="77777777" w:rsidR="00583F9E" w:rsidRPr="006B55B2" w:rsidRDefault="00F40060" w:rsidP="00583F9E">
      <w:pPr>
        <w:pStyle w:val="ListParagraph"/>
        <w:numPr>
          <w:ilvl w:val="0"/>
          <w:numId w:val="11"/>
        </w:numPr>
        <w:spacing w:line="240" w:lineRule="auto"/>
        <w:rPr>
          <w:rFonts w:ascii="Arial" w:hAnsi="Arial" w:cs="Arial"/>
        </w:rPr>
      </w:pPr>
      <w:hyperlink r:id="rId87" w:history="1">
        <w:r w:rsidR="00583F9E" w:rsidRPr="006B55B2">
          <w:rPr>
            <w:rStyle w:val="Hyperlink"/>
            <w:rFonts w:ascii="Arial" w:hAnsi="Arial" w:cs="Arial"/>
          </w:rPr>
          <w:t>Beat training and events</w:t>
        </w:r>
      </w:hyperlink>
      <w:r w:rsidR="00583F9E" w:rsidRPr="006B55B2">
        <w:rPr>
          <w:rFonts w:ascii="Arial" w:hAnsi="Arial" w:cs="Arial"/>
        </w:rPr>
        <w:t xml:space="preserve"> </w:t>
      </w:r>
    </w:p>
    <w:p w14:paraId="2CD92AF6" w14:textId="77777777" w:rsidR="00583F9E" w:rsidRPr="00F30FA5" w:rsidRDefault="00583F9E" w:rsidP="00583F9E">
      <w:pPr>
        <w:rPr>
          <w:rFonts w:cs="Arial"/>
        </w:rPr>
      </w:pPr>
    </w:p>
    <w:p w14:paraId="7CA71FF9" w14:textId="77777777" w:rsidR="00583F9E" w:rsidRDefault="00583F9E" w:rsidP="00664560">
      <w:pPr>
        <w:spacing w:before="0" w:after="0" w:line="240" w:lineRule="auto"/>
      </w:pPr>
    </w:p>
    <w:sectPr w:rsidR="00583F9E" w:rsidSect="008E12F8">
      <w:headerReference w:type="default" r:id="rId88"/>
      <w:footerReference w:type="default" r:id="rId89"/>
      <w:footerReference w:type="first" r:id="rId90"/>
      <w:pgSz w:w="11900" w:h="16840"/>
      <w:pgMar w:top="720" w:right="720" w:bottom="720" w:left="720" w:header="61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B307B3" w14:textId="77777777" w:rsidR="00EB2C81" w:rsidRDefault="00EB2C81" w:rsidP="0007032D">
      <w:pPr>
        <w:spacing w:before="0" w:after="0" w:line="240" w:lineRule="auto"/>
      </w:pPr>
      <w:r>
        <w:separator/>
      </w:r>
    </w:p>
  </w:endnote>
  <w:endnote w:type="continuationSeparator" w:id="0">
    <w:p w14:paraId="4175C7CF" w14:textId="77777777" w:rsidR="00EB2C81" w:rsidRDefault="00EB2C81" w:rsidP="0007032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CFAFF6" w14:textId="26F7A786" w:rsidR="00664560" w:rsidRPr="00664560" w:rsidRDefault="00664560" w:rsidP="00664560">
    <w:pPr>
      <w:pStyle w:val="Footer"/>
      <w:jc w:val="center"/>
      <w:rPr>
        <w:color w:val="0090C8"/>
        <w:sz w:val="20"/>
        <w:szCs w:val="20"/>
      </w:rPr>
    </w:pPr>
    <w:r w:rsidRPr="00664560">
      <w:rPr>
        <w:color w:val="0090C8"/>
        <w:sz w:val="20"/>
        <w:szCs w:val="20"/>
      </w:rPr>
      <w:fldChar w:fldCharType="begin"/>
    </w:r>
    <w:r w:rsidRPr="00664560">
      <w:rPr>
        <w:color w:val="0090C8"/>
        <w:sz w:val="20"/>
        <w:szCs w:val="20"/>
      </w:rPr>
      <w:instrText xml:space="preserve"> PAGE  \* MERGEFORMAT </w:instrText>
    </w:r>
    <w:r w:rsidRPr="00664560">
      <w:rPr>
        <w:color w:val="0090C8"/>
        <w:sz w:val="20"/>
        <w:szCs w:val="20"/>
      </w:rPr>
      <w:fldChar w:fldCharType="separate"/>
    </w:r>
    <w:r w:rsidR="00F40060">
      <w:rPr>
        <w:noProof/>
        <w:color w:val="0090C8"/>
        <w:sz w:val="20"/>
        <w:szCs w:val="20"/>
      </w:rPr>
      <w:t>7</w:t>
    </w:r>
    <w:r w:rsidRPr="00664560">
      <w:rPr>
        <w:color w:val="0090C8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38B472" w14:textId="05EBECE3" w:rsidR="00AA418A" w:rsidRDefault="00AA418A" w:rsidP="007B680B">
    <w:pPr>
      <w:pStyle w:val="Footer"/>
      <w:shd w:val="clear" w:color="auto" w:fill="0090C8"/>
      <w:jc w:val="center"/>
      <w:rPr>
        <w:color w:val="FFFFFF" w:themeColor="background1"/>
        <w:sz w:val="17"/>
        <w:szCs w:val="17"/>
      </w:rPr>
    </w:pPr>
    <w:r w:rsidRPr="00664560">
      <w:rPr>
        <w:color w:val="FFFFFF" w:themeColor="background1"/>
        <w:sz w:val="17"/>
        <w:szCs w:val="17"/>
      </w:rPr>
      <w:t>Supported by and delivering for London’s NHS, London Councils</w:t>
    </w:r>
    <w:r w:rsidR="007B680B">
      <w:rPr>
        <w:color w:val="FFFFFF" w:themeColor="background1"/>
        <w:sz w:val="17"/>
        <w:szCs w:val="17"/>
      </w:rPr>
      <w:t xml:space="preserve">, </w:t>
    </w:r>
    <w:r w:rsidR="007B680B" w:rsidRPr="007B680B">
      <w:rPr>
        <w:color w:val="FFFFFF" w:themeColor="background1"/>
        <w:sz w:val="17"/>
        <w:szCs w:val="17"/>
      </w:rPr>
      <w:t>UK Health Security Agency and Office for Health Improvement and Disparities</w:t>
    </w:r>
    <w:r w:rsidRPr="00664560">
      <w:rPr>
        <w:color w:val="FFFFFF" w:themeColor="background1"/>
        <w:sz w:val="17"/>
        <w:szCs w:val="17"/>
      </w:rPr>
      <w:t xml:space="preserve">, </w:t>
    </w:r>
    <w:r w:rsidR="00664560" w:rsidRPr="00664560">
      <w:rPr>
        <w:color w:val="FFFFFF" w:themeColor="background1"/>
        <w:sz w:val="17"/>
        <w:szCs w:val="17"/>
      </w:rPr>
      <w:t>and the Mayor of London</w:t>
    </w:r>
  </w:p>
  <w:p w14:paraId="126F4E9C" w14:textId="45CACB12" w:rsidR="00664560" w:rsidRPr="00664560" w:rsidRDefault="00664560" w:rsidP="00664560">
    <w:pPr>
      <w:pStyle w:val="Footer"/>
      <w:jc w:val="center"/>
      <w:rPr>
        <w:color w:val="0090C8"/>
        <w:sz w:val="17"/>
        <w:szCs w:val="17"/>
      </w:rPr>
    </w:pPr>
    <w:r w:rsidRPr="00664560">
      <w:rPr>
        <w:color w:val="0090C8"/>
        <w:sz w:val="17"/>
        <w:szCs w:val="17"/>
      </w:rPr>
      <w:fldChar w:fldCharType="begin"/>
    </w:r>
    <w:r w:rsidRPr="00664560">
      <w:rPr>
        <w:color w:val="0090C8"/>
        <w:sz w:val="17"/>
        <w:szCs w:val="17"/>
      </w:rPr>
      <w:instrText xml:space="preserve"> PAGE  \* MERGEFORMAT </w:instrText>
    </w:r>
    <w:r w:rsidRPr="00664560">
      <w:rPr>
        <w:color w:val="0090C8"/>
        <w:sz w:val="17"/>
        <w:szCs w:val="17"/>
      </w:rPr>
      <w:fldChar w:fldCharType="separate"/>
    </w:r>
    <w:r w:rsidR="00F40060">
      <w:rPr>
        <w:noProof/>
        <w:color w:val="0090C8"/>
        <w:sz w:val="17"/>
        <w:szCs w:val="17"/>
      </w:rPr>
      <w:t>1</w:t>
    </w:r>
    <w:r w:rsidRPr="00664560">
      <w:rPr>
        <w:color w:val="0090C8"/>
        <w:sz w:val="17"/>
        <w:szCs w:val="17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AAB03C" w14:textId="77777777" w:rsidR="00EB2C81" w:rsidRDefault="00EB2C81" w:rsidP="0007032D">
      <w:pPr>
        <w:spacing w:before="0" w:after="0" w:line="240" w:lineRule="auto"/>
      </w:pPr>
      <w:r>
        <w:separator/>
      </w:r>
    </w:p>
  </w:footnote>
  <w:footnote w:type="continuationSeparator" w:id="0">
    <w:p w14:paraId="23EB9994" w14:textId="77777777" w:rsidR="00EB2C81" w:rsidRDefault="00EB2C81" w:rsidP="0007032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E43491" w14:textId="540DA565" w:rsidR="00664560" w:rsidRPr="00664560" w:rsidRDefault="00207544" w:rsidP="00664560">
    <w:pPr>
      <w:pBdr>
        <w:bottom w:val="single" w:sz="4" w:space="1" w:color="0090C8"/>
      </w:pBdr>
      <w:tabs>
        <w:tab w:val="left" w:pos="7371"/>
      </w:tabs>
      <w:rPr>
        <w:color w:val="808080" w:themeColor="background1" w:themeShade="80"/>
        <w:sz w:val="20"/>
        <w:szCs w:val="20"/>
      </w:rPr>
    </w:pPr>
    <w:r>
      <w:rPr>
        <w:color w:val="808080" w:themeColor="background1" w:themeShade="80"/>
        <w:sz w:val="20"/>
        <w:szCs w:val="20"/>
      </w:rPr>
      <w:t>Communications toolkit</w:t>
    </w:r>
    <w:r w:rsidR="008E12F8">
      <w:rPr>
        <w:color w:val="808080" w:themeColor="background1" w:themeShade="80"/>
        <w:sz w:val="20"/>
        <w:szCs w:val="20"/>
      </w:rPr>
      <w:t xml:space="preserve"> </w:t>
    </w:r>
    <w:r w:rsidR="008E12F8">
      <w:rPr>
        <w:color w:val="808080" w:themeColor="background1" w:themeShade="80"/>
        <w:sz w:val="20"/>
        <w:szCs w:val="20"/>
      </w:rPr>
      <w:tab/>
    </w:r>
    <w:r w:rsidR="004B6BD5">
      <w:rPr>
        <w:color w:val="808080" w:themeColor="background1" w:themeShade="80"/>
        <w:sz w:val="20"/>
        <w:szCs w:val="20"/>
      </w:rPr>
      <w:t>February</w:t>
    </w:r>
    <w:r w:rsidR="008E12F8">
      <w:rPr>
        <w:color w:val="808080" w:themeColor="background1" w:themeShade="80"/>
        <w:sz w:val="20"/>
        <w:szCs w:val="20"/>
      </w:rPr>
      <w:t xml:space="preserve"> 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5C6738"/>
    <w:multiLevelType w:val="hybridMultilevel"/>
    <w:tmpl w:val="ADE826C0"/>
    <w:lvl w:ilvl="0" w:tplc="B322A172">
      <w:start w:val="1"/>
      <w:numFmt w:val="bullet"/>
      <w:lvlText w:val=""/>
      <w:lvlJc w:val="left"/>
      <w:pPr>
        <w:ind w:left="783" w:hanging="360"/>
      </w:pPr>
      <w:rPr>
        <w:rFonts w:ascii="Wingdings 2" w:hAnsi="Wingdings 2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EB4763"/>
    <w:multiLevelType w:val="hybridMultilevel"/>
    <w:tmpl w:val="F71EC3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EA0114"/>
    <w:multiLevelType w:val="hybridMultilevel"/>
    <w:tmpl w:val="0818E972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1C3492"/>
    <w:multiLevelType w:val="hybridMultilevel"/>
    <w:tmpl w:val="27507804"/>
    <w:lvl w:ilvl="0" w:tplc="A9A4A5C8">
      <w:start w:val="1"/>
      <w:numFmt w:val="bullet"/>
      <w:lvlText w:val=""/>
      <w:lvlJc w:val="left"/>
      <w:pPr>
        <w:ind w:left="783" w:hanging="360"/>
      </w:pPr>
      <w:rPr>
        <w:rFonts w:ascii="Wingdings" w:hAnsi="Wingdings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F6013F"/>
    <w:multiLevelType w:val="hybridMultilevel"/>
    <w:tmpl w:val="1138EEB0"/>
    <w:lvl w:ilvl="0" w:tplc="08090003">
      <w:start w:val="1"/>
      <w:numFmt w:val="bullet"/>
      <w:lvlText w:val="o"/>
      <w:lvlJc w:val="left"/>
      <w:pPr>
        <w:ind w:left="783" w:hanging="360"/>
      </w:pPr>
      <w:rPr>
        <w:rFonts w:ascii="Courier New" w:hAnsi="Courier New" w:cs="Courier New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E6051F"/>
    <w:multiLevelType w:val="hybridMultilevel"/>
    <w:tmpl w:val="2C24C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B30D3D"/>
    <w:multiLevelType w:val="hybridMultilevel"/>
    <w:tmpl w:val="02FAAC1A"/>
    <w:lvl w:ilvl="0" w:tplc="D5EA000C">
      <w:start w:val="1"/>
      <w:numFmt w:val="bullet"/>
      <w:pStyle w:val="HLPbulletlevel1-spaced"/>
      <w:lvlText w:val=""/>
      <w:lvlJc w:val="left"/>
      <w:pPr>
        <w:ind w:left="783" w:hanging="360"/>
      </w:pPr>
      <w:rPr>
        <w:rFonts w:ascii="Symbol" w:hAnsi="Symbol" w:hint="default"/>
        <w:color w:val="0090C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C42E26"/>
    <w:multiLevelType w:val="hybridMultilevel"/>
    <w:tmpl w:val="4D32F4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FE7D9B"/>
    <w:multiLevelType w:val="hybridMultilevel"/>
    <w:tmpl w:val="DB7A9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3734B9"/>
    <w:multiLevelType w:val="hybridMultilevel"/>
    <w:tmpl w:val="7B62FD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C166AE"/>
    <w:multiLevelType w:val="hybridMultilevel"/>
    <w:tmpl w:val="54D87688"/>
    <w:lvl w:ilvl="0" w:tplc="9BAE08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8320E8"/>
    <w:multiLevelType w:val="hybridMultilevel"/>
    <w:tmpl w:val="BDF4B92A"/>
    <w:lvl w:ilvl="0" w:tplc="5D6A2F28">
      <w:start w:val="1"/>
      <w:numFmt w:val="bullet"/>
      <w:pStyle w:val="HLPbulletlevel2-spaced"/>
      <w:lvlText w:val="o"/>
      <w:lvlJc w:val="left"/>
      <w:pPr>
        <w:ind w:left="783" w:hanging="360"/>
      </w:pPr>
      <w:rPr>
        <w:rFonts w:ascii="Courier New" w:hAnsi="Courier New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9B4457"/>
    <w:multiLevelType w:val="hybridMultilevel"/>
    <w:tmpl w:val="C2C6D6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4"/>
  </w:num>
  <w:num w:numId="5">
    <w:abstractNumId w:val="11"/>
  </w:num>
  <w:num w:numId="6">
    <w:abstractNumId w:val="12"/>
  </w:num>
  <w:num w:numId="7">
    <w:abstractNumId w:val="2"/>
  </w:num>
  <w:num w:numId="8">
    <w:abstractNumId w:val="1"/>
  </w:num>
  <w:num w:numId="9">
    <w:abstractNumId w:val="10"/>
  </w:num>
  <w:num w:numId="10">
    <w:abstractNumId w:val="8"/>
  </w:num>
  <w:num w:numId="11">
    <w:abstractNumId w:val="7"/>
  </w:num>
  <w:num w:numId="12">
    <w:abstractNumId w:val="5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hideSpellingErrors/>
  <w:hideGrammaticalError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E06"/>
    <w:rsid w:val="000128FB"/>
    <w:rsid w:val="00020C0F"/>
    <w:rsid w:val="000260BE"/>
    <w:rsid w:val="00040D6A"/>
    <w:rsid w:val="00053C10"/>
    <w:rsid w:val="000614CB"/>
    <w:rsid w:val="00067C99"/>
    <w:rsid w:val="0007032D"/>
    <w:rsid w:val="000720BC"/>
    <w:rsid w:val="000946A8"/>
    <w:rsid w:val="000C0E1B"/>
    <w:rsid w:val="000C66CF"/>
    <w:rsid w:val="000D01E4"/>
    <w:rsid w:val="000E6D0C"/>
    <w:rsid w:val="00115E54"/>
    <w:rsid w:val="00131718"/>
    <w:rsid w:val="001366E5"/>
    <w:rsid w:val="00146D7C"/>
    <w:rsid w:val="001B22A3"/>
    <w:rsid w:val="001E578F"/>
    <w:rsid w:val="001F4CF2"/>
    <w:rsid w:val="002066DE"/>
    <w:rsid w:val="00207544"/>
    <w:rsid w:val="00223A09"/>
    <w:rsid w:val="00223B43"/>
    <w:rsid w:val="00241CA4"/>
    <w:rsid w:val="00244949"/>
    <w:rsid w:val="002465CB"/>
    <w:rsid w:val="002519CF"/>
    <w:rsid w:val="002562CC"/>
    <w:rsid w:val="002642B4"/>
    <w:rsid w:val="002A5C8F"/>
    <w:rsid w:val="002A6A92"/>
    <w:rsid w:val="00304F41"/>
    <w:rsid w:val="0030625D"/>
    <w:rsid w:val="003352A2"/>
    <w:rsid w:val="003469FF"/>
    <w:rsid w:val="003473D7"/>
    <w:rsid w:val="00351146"/>
    <w:rsid w:val="003844B7"/>
    <w:rsid w:val="003A3F7F"/>
    <w:rsid w:val="003B3150"/>
    <w:rsid w:val="003C2E06"/>
    <w:rsid w:val="003C6789"/>
    <w:rsid w:val="003C7277"/>
    <w:rsid w:val="003E047D"/>
    <w:rsid w:val="003E4B4C"/>
    <w:rsid w:val="003E51AF"/>
    <w:rsid w:val="00427F63"/>
    <w:rsid w:val="00454AF5"/>
    <w:rsid w:val="004651A5"/>
    <w:rsid w:val="0048361F"/>
    <w:rsid w:val="00493AB7"/>
    <w:rsid w:val="0049798D"/>
    <w:rsid w:val="004B6BD5"/>
    <w:rsid w:val="00512219"/>
    <w:rsid w:val="005249AB"/>
    <w:rsid w:val="00540EC9"/>
    <w:rsid w:val="00554835"/>
    <w:rsid w:val="00580D33"/>
    <w:rsid w:val="00583F9E"/>
    <w:rsid w:val="00593672"/>
    <w:rsid w:val="005D4CF7"/>
    <w:rsid w:val="005E606E"/>
    <w:rsid w:val="00632D14"/>
    <w:rsid w:val="00645199"/>
    <w:rsid w:val="00664560"/>
    <w:rsid w:val="00665F33"/>
    <w:rsid w:val="006774E1"/>
    <w:rsid w:val="00691415"/>
    <w:rsid w:val="006A2F39"/>
    <w:rsid w:val="006D2347"/>
    <w:rsid w:val="006F2F9A"/>
    <w:rsid w:val="0071240A"/>
    <w:rsid w:val="007214B9"/>
    <w:rsid w:val="00760810"/>
    <w:rsid w:val="007A60A2"/>
    <w:rsid w:val="007B680B"/>
    <w:rsid w:val="007B6E10"/>
    <w:rsid w:val="007D3996"/>
    <w:rsid w:val="007E4301"/>
    <w:rsid w:val="007F24DB"/>
    <w:rsid w:val="007F7D3A"/>
    <w:rsid w:val="0080389F"/>
    <w:rsid w:val="00823AA1"/>
    <w:rsid w:val="008243A1"/>
    <w:rsid w:val="00834CD0"/>
    <w:rsid w:val="0085573D"/>
    <w:rsid w:val="00865813"/>
    <w:rsid w:val="0087453E"/>
    <w:rsid w:val="008812E9"/>
    <w:rsid w:val="00883A39"/>
    <w:rsid w:val="00891331"/>
    <w:rsid w:val="008A5046"/>
    <w:rsid w:val="008E12F8"/>
    <w:rsid w:val="00930912"/>
    <w:rsid w:val="0095558F"/>
    <w:rsid w:val="00960B0F"/>
    <w:rsid w:val="00990650"/>
    <w:rsid w:val="009B46E8"/>
    <w:rsid w:val="009C3F94"/>
    <w:rsid w:val="009E3E50"/>
    <w:rsid w:val="009F4061"/>
    <w:rsid w:val="009F6327"/>
    <w:rsid w:val="009F7EEA"/>
    <w:rsid w:val="00A71353"/>
    <w:rsid w:val="00A81AD4"/>
    <w:rsid w:val="00A84344"/>
    <w:rsid w:val="00A96427"/>
    <w:rsid w:val="00AA418A"/>
    <w:rsid w:val="00AB7B25"/>
    <w:rsid w:val="00B05C76"/>
    <w:rsid w:val="00B11BA5"/>
    <w:rsid w:val="00B22D08"/>
    <w:rsid w:val="00B30BAE"/>
    <w:rsid w:val="00B501C7"/>
    <w:rsid w:val="00B86C4B"/>
    <w:rsid w:val="00B963B6"/>
    <w:rsid w:val="00BD1747"/>
    <w:rsid w:val="00C056BC"/>
    <w:rsid w:val="00C305BA"/>
    <w:rsid w:val="00CA2D54"/>
    <w:rsid w:val="00CB6971"/>
    <w:rsid w:val="00CC0879"/>
    <w:rsid w:val="00CC716A"/>
    <w:rsid w:val="00CD6090"/>
    <w:rsid w:val="00CE144E"/>
    <w:rsid w:val="00CF1BBD"/>
    <w:rsid w:val="00D26EA3"/>
    <w:rsid w:val="00D44B27"/>
    <w:rsid w:val="00DA181F"/>
    <w:rsid w:val="00DC3858"/>
    <w:rsid w:val="00DF3B98"/>
    <w:rsid w:val="00DF77C2"/>
    <w:rsid w:val="00E11E4F"/>
    <w:rsid w:val="00E50D09"/>
    <w:rsid w:val="00E606E0"/>
    <w:rsid w:val="00E740EB"/>
    <w:rsid w:val="00EB2C81"/>
    <w:rsid w:val="00EC3493"/>
    <w:rsid w:val="00EC5C4B"/>
    <w:rsid w:val="00F268E3"/>
    <w:rsid w:val="00F40060"/>
    <w:rsid w:val="00F62E16"/>
    <w:rsid w:val="00F70B56"/>
    <w:rsid w:val="00F71B7D"/>
    <w:rsid w:val="00FB3647"/>
    <w:rsid w:val="00FC249A"/>
    <w:rsid w:val="00FC4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6244E2"/>
  <w14:defaultImageDpi w14:val="32767"/>
  <w15:docId w15:val="{FA3AB810-2EF6-4D04-9D32-B2F61414B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12E9"/>
    <w:pPr>
      <w:spacing w:before="120" w:after="120" w:line="276" w:lineRule="auto"/>
    </w:pPr>
    <w:rPr>
      <w:rFonts w:ascii="Arial" w:hAnsi="Arial"/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CF1BBD"/>
    <w:pPr>
      <w:keepNext/>
      <w:keepLines/>
      <w:spacing w:before="240" w:after="0"/>
      <w:outlineLvl w:val="0"/>
    </w:pPr>
    <w:rPr>
      <w:rFonts w:eastAsiaTheme="majorEastAsia" w:cstheme="majorBidi"/>
      <w:b/>
      <w:color w:val="0090C8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66DE"/>
    <w:pPr>
      <w:keepNext/>
      <w:keepLines/>
      <w:outlineLvl w:val="1"/>
    </w:pPr>
    <w:rPr>
      <w:rFonts w:eastAsiaTheme="majorEastAsia" w:cstheme="majorBidi"/>
      <w:b/>
      <w:color w:val="454545"/>
      <w:sz w:val="26"/>
      <w:szCs w:val="26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115E54"/>
    <w:pPr>
      <w:outlineLvl w:val="2"/>
    </w:pPr>
    <w:rPr>
      <w:b w:val="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01E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03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032D"/>
  </w:style>
  <w:style w:type="paragraph" w:styleId="Footer">
    <w:name w:val="footer"/>
    <w:basedOn w:val="Normal"/>
    <w:link w:val="FooterChar"/>
    <w:uiPriority w:val="99"/>
    <w:unhideWhenUsed/>
    <w:rsid w:val="000703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032D"/>
  </w:style>
  <w:style w:type="paragraph" w:styleId="Title">
    <w:name w:val="Title"/>
    <w:basedOn w:val="Normal"/>
    <w:next w:val="Normal"/>
    <w:link w:val="TitleChar"/>
    <w:uiPriority w:val="10"/>
    <w:qFormat/>
    <w:rsid w:val="00CF1BBD"/>
    <w:pPr>
      <w:spacing w:before="0" w:after="200"/>
    </w:pPr>
    <w:rPr>
      <w:rFonts w:eastAsiaTheme="majorEastAsia" w:cs="Times New Roman (Headings CS)"/>
      <w:b/>
      <w:color w:val="0090C8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F1BBD"/>
    <w:rPr>
      <w:rFonts w:ascii="Arial" w:eastAsiaTheme="majorEastAsia" w:hAnsi="Arial" w:cs="Times New Roman (Headings CS)"/>
      <w:b/>
      <w:color w:val="0090C8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28FB"/>
    <w:pPr>
      <w:numPr>
        <w:ilvl w:val="1"/>
      </w:numPr>
      <w:spacing w:before="0" w:after="200"/>
    </w:pPr>
    <w:rPr>
      <w:rFonts w:eastAsiaTheme="minorEastAsia" w:cs="Times New Roman (Body CS)"/>
      <w:color w:val="5A5A5A" w:themeColor="text1" w:themeTint="A5"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128FB"/>
    <w:rPr>
      <w:rFonts w:ascii="Arial" w:eastAsiaTheme="minorEastAsia" w:hAnsi="Arial" w:cs="Times New Roman (Body CS)"/>
      <w:color w:val="5A5A5A" w:themeColor="text1" w:themeTint="A5"/>
      <w:sz w:val="40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CF1BBD"/>
    <w:rPr>
      <w:rFonts w:ascii="Arial" w:eastAsiaTheme="majorEastAsia" w:hAnsi="Arial" w:cstheme="majorBidi"/>
      <w:b/>
      <w:color w:val="0090C8"/>
      <w:sz w:val="32"/>
      <w:szCs w:val="32"/>
    </w:rPr>
  </w:style>
  <w:style w:type="paragraph" w:customStyle="1" w:styleId="HLPbodytext">
    <w:name w:val="HLP body text"/>
    <w:basedOn w:val="Normal"/>
    <w:qFormat/>
    <w:rsid w:val="002066DE"/>
    <w:pPr>
      <w:spacing w:after="240"/>
    </w:pPr>
    <w:rPr>
      <w:color w:val="000000" w:themeColor="text1" w:themeShade="BF"/>
    </w:rPr>
  </w:style>
  <w:style w:type="character" w:customStyle="1" w:styleId="Heading2Char">
    <w:name w:val="Heading 2 Char"/>
    <w:basedOn w:val="DefaultParagraphFont"/>
    <w:link w:val="Heading2"/>
    <w:uiPriority w:val="9"/>
    <w:rsid w:val="002066DE"/>
    <w:rPr>
      <w:rFonts w:ascii="Arial" w:eastAsiaTheme="majorEastAsia" w:hAnsi="Arial" w:cstheme="majorBidi"/>
      <w:b/>
      <w:color w:val="454545"/>
      <w:sz w:val="26"/>
      <w:szCs w:val="26"/>
    </w:rPr>
  </w:style>
  <w:style w:type="paragraph" w:customStyle="1" w:styleId="HLPbulletlevel1-spaced">
    <w:name w:val="HLP bullet level 1 - spaced"/>
    <w:basedOn w:val="HLPbodytext"/>
    <w:qFormat/>
    <w:rsid w:val="00115E54"/>
    <w:pPr>
      <w:numPr>
        <w:numId w:val="1"/>
      </w:numPr>
      <w:ind w:left="426"/>
    </w:pPr>
  </w:style>
  <w:style w:type="paragraph" w:customStyle="1" w:styleId="HLPbulletlevel2-spaced">
    <w:name w:val="HLP bullet level 2 - spaced"/>
    <w:basedOn w:val="HLPbulletlevel1-spaced"/>
    <w:qFormat/>
    <w:rsid w:val="00CF1BBD"/>
    <w:pPr>
      <w:numPr>
        <w:numId w:val="5"/>
      </w:numPr>
    </w:pPr>
  </w:style>
  <w:style w:type="character" w:customStyle="1" w:styleId="Heading3Char">
    <w:name w:val="Heading 3 Char"/>
    <w:basedOn w:val="DefaultParagraphFont"/>
    <w:link w:val="Heading3"/>
    <w:uiPriority w:val="9"/>
    <w:rsid w:val="00115E54"/>
    <w:rPr>
      <w:rFonts w:ascii="Arial" w:eastAsiaTheme="majorEastAsia" w:hAnsi="Arial" w:cstheme="majorBidi"/>
      <w:color w:val="0090C8"/>
      <w:sz w:val="26"/>
      <w:szCs w:val="26"/>
    </w:rPr>
  </w:style>
  <w:style w:type="table" w:styleId="TableGrid">
    <w:name w:val="Table Grid"/>
    <w:basedOn w:val="TableNormal"/>
    <w:uiPriority w:val="39"/>
    <w:rsid w:val="00115E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LPpagenumber">
    <w:name w:val="HLP page number"/>
    <w:basedOn w:val="Footer"/>
    <w:qFormat/>
    <w:rsid w:val="00664560"/>
    <w:pPr>
      <w:jc w:val="center"/>
    </w:pPr>
    <w:rPr>
      <w:color w:val="0090C8"/>
      <w:sz w:val="20"/>
      <w:szCs w:val="20"/>
    </w:rPr>
  </w:style>
  <w:style w:type="paragraph" w:customStyle="1" w:styleId="HLPfooter-supportedby">
    <w:name w:val="HLP footer - supported by..."/>
    <w:basedOn w:val="Footer"/>
    <w:qFormat/>
    <w:rsid w:val="00664560"/>
    <w:pPr>
      <w:shd w:val="clear" w:color="auto" w:fill="0090C8"/>
      <w:jc w:val="center"/>
    </w:pPr>
    <w:rPr>
      <w:color w:val="FFFFFF" w:themeColor="background1"/>
      <w:sz w:val="17"/>
      <w:szCs w:val="17"/>
    </w:rPr>
  </w:style>
  <w:style w:type="paragraph" w:customStyle="1" w:styleId="HLPheader-doctitle-">
    <w:name w:val="HLP header -doc title-"/>
    <w:basedOn w:val="Normal"/>
    <w:qFormat/>
    <w:rsid w:val="00664560"/>
    <w:pPr>
      <w:pBdr>
        <w:bottom w:val="single" w:sz="4" w:space="1" w:color="0090C8"/>
      </w:pBdr>
      <w:tabs>
        <w:tab w:val="left" w:pos="7371"/>
      </w:tabs>
      <w:spacing w:before="0"/>
    </w:pPr>
    <w:rPr>
      <w:color w:val="808080" w:themeColor="background1" w:themeShade="8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C2E06"/>
    <w:rPr>
      <w:color w:val="5F5F5F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3C2E06"/>
    <w:pPr>
      <w:spacing w:before="0" w:after="0" w:line="240" w:lineRule="auto"/>
    </w:pPr>
    <w:rPr>
      <w:rFonts w:asciiTheme="minorHAnsi" w:hAnsiTheme="minorHAnsi"/>
      <w:color w:val="aut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C2E06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C2E06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040D6A"/>
    <w:pPr>
      <w:spacing w:before="0" w:after="0" w:line="259" w:lineRule="auto"/>
      <w:ind w:left="720"/>
      <w:contextualSpacing/>
    </w:pPr>
    <w:rPr>
      <w:rFonts w:asciiTheme="minorHAnsi" w:hAnsiTheme="minorHAnsi"/>
      <w:color w:val="auto"/>
      <w:sz w:val="22"/>
      <w:szCs w:val="22"/>
    </w:rPr>
  </w:style>
  <w:style w:type="paragraph" w:styleId="NormalWeb">
    <w:name w:val="Normal (Web)"/>
    <w:basedOn w:val="Normal"/>
    <w:uiPriority w:val="99"/>
    <w:unhideWhenUsed/>
    <w:rsid w:val="00960B0F"/>
    <w:pPr>
      <w:spacing w:before="100" w:beforeAutospacing="1" w:after="100" w:afterAutospacing="1" w:line="240" w:lineRule="auto"/>
    </w:pPr>
    <w:rPr>
      <w:rFonts w:ascii="Calibri" w:hAnsi="Calibri" w:cs="Calibri"/>
      <w:color w:val="auto"/>
      <w:sz w:val="22"/>
      <w:szCs w:val="22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352A2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798D"/>
    <w:pPr>
      <w:spacing w:before="120" w:after="120"/>
    </w:pPr>
    <w:rPr>
      <w:rFonts w:ascii="Arial" w:hAnsi="Arial"/>
      <w:b/>
      <w:bCs/>
      <w:color w:val="000000" w:themeColor="text1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798D"/>
    <w:rPr>
      <w:rFonts w:ascii="Arial" w:hAnsi="Arial"/>
      <w:b/>
      <w:bCs/>
      <w:color w:val="000000" w:themeColor="text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798D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98D"/>
    <w:rPr>
      <w:rFonts w:ascii="Segoe UI" w:hAnsi="Segoe UI" w:cs="Segoe UI"/>
      <w:color w:val="000000" w:themeColor="tex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A181F"/>
    <w:rPr>
      <w:color w:val="919191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01E4"/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table" w:styleId="GridTable5Dark-Accent3">
    <w:name w:val="Grid Table 5 Dark Accent 3"/>
    <w:basedOn w:val="TableNormal"/>
    <w:uiPriority w:val="50"/>
    <w:rsid w:val="002562CC"/>
    <w:rPr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D5D5D5" w:themeFill="accent3" w:themeFillTint="66"/>
      </w:tcPr>
    </w:tblStylePr>
  </w:style>
  <w:style w:type="paragraph" w:customStyle="1" w:styleId="xmsonormal">
    <w:name w:val="x_msonormal"/>
    <w:basedOn w:val="Normal"/>
    <w:rsid w:val="00256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eastAsia="en-GB"/>
    </w:rPr>
  </w:style>
  <w:style w:type="paragraph" w:customStyle="1" w:styleId="Default">
    <w:name w:val="Default"/>
    <w:rsid w:val="002562CC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056BC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E047D"/>
    <w:pPr>
      <w:spacing w:before="0"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E047D"/>
    <w:rPr>
      <w:rFonts w:ascii="Arial" w:hAnsi="Arial"/>
      <w:color w:val="000000" w:themeColor="text1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E047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4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4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beateatingdisorders.org.uk/" TargetMode="External"/><Relationship Id="rId21" Type="http://schemas.openxmlformats.org/officeDocument/2006/relationships/hyperlink" Target="https://www.healthylondon.org/ED2022/" TargetMode="External"/><Relationship Id="rId42" Type="http://schemas.openxmlformats.org/officeDocument/2006/relationships/hyperlink" Target="https://www.beateatingdisorders.org.uk/" TargetMode="External"/><Relationship Id="rId47" Type="http://schemas.openxmlformats.org/officeDocument/2006/relationships/hyperlink" Target="https://drive.google.com/file/d/1JgM6n9buPP19yKNqiqGaN32ZDNKyPMas/view?usp=sharing" TargetMode="External"/><Relationship Id="rId63" Type="http://schemas.openxmlformats.org/officeDocument/2006/relationships/hyperlink" Target="https://www.healthylondon.org/ED2022/" TargetMode="External"/><Relationship Id="rId68" Type="http://schemas.openxmlformats.org/officeDocument/2006/relationships/hyperlink" Target="https://www.healthylondon.org/ED2022/" TargetMode="External"/><Relationship Id="rId84" Type="http://schemas.openxmlformats.org/officeDocument/2006/relationships/hyperlink" Target="https://www.healthylondon.org/new-guidelines-for-voluntary-and-community-sector-professionals-on-referring-children-and-young-with-eating-disorders/" TargetMode="External"/><Relationship Id="rId89" Type="http://schemas.openxmlformats.org/officeDocument/2006/relationships/footer" Target="footer1.xml"/><Relationship Id="rId16" Type="http://schemas.openxmlformats.org/officeDocument/2006/relationships/hyperlink" Target="https://www.beateatingdisorders.org.uk/get-information-and-support/about-eating-disorders/how-many-people-eating-disorder-uk/" TargetMode="External"/><Relationship Id="rId11" Type="http://schemas.openxmlformats.org/officeDocument/2006/relationships/image" Target="media/image4.png"/><Relationship Id="rId32" Type="http://schemas.openxmlformats.org/officeDocument/2006/relationships/image" Target="media/image5.png"/><Relationship Id="rId37" Type="http://schemas.openxmlformats.org/officeDocument/2006/relationships/hyperlink" Target="https://www.healthylondon.org/ED2022/" TargetMode="External"/><Relationship Id="rId53" Type="http://schemas.openxmlformats.org/officeDocument/2006/relationships/hyperlink" Target="https://www.healthylondon.org/ED2022/" TargetMode="External"/><Relationship Id="rId58" Type="http://schemas.openxmlformats.org/officeDocument/2006/relationships/hyperlink" Target="https://www.healthylondon.org/ED2022/" TargetMode="External"/><Relationship Id="rId74" Type="http://schemas.openxmlformats.org/officeDocument/2006/relationships/hyperlink" Target="https://www.healthylondon.org/ed2022/" TargetMode="External"/><Relationship Id="rId79" Type="http://schemas.openxmlformats.org/officeDocument/2006/relationships/hyperlink" Target="https://youtu.be/Qap5gv42JmY" TargetMode="External"/><Relationship Id="rId5" Type="http://schemas.openxmlformats.org/officeDocument/2006/relationships/webSettings" Target="webSettings.xml"/><Relationship Id="rId90" Type="http://schemas.openxmlformats.org/officeDocument/2006/relationships/footer" Target="footer2.xml"/><Relationship Id="rId14" Type="http://schemas.openxmlformats.org/officeDocument/2006/relationships/hyperlink" Target="https://www.healthylondon.org/our-work/children-young-people/children-and-young-peoples-mental-health/" TargetMode="External"/><Relationship Id="rId22" Type="http://schemas.openxmlformats.org/officeDocument/2006/relationships/hyperlink" Target="https://www.beateatingdisorders.org.uk/" TargetMode="External"/><Relationship Id="rId27" Type="http://schemas.openxmlformats.org/officeDocument/2006/relationships/hyperlink" Target="https://drive.google.com/file/d/16pQwWbMsezt-_sGZ0jqqK5kN7FWAmMck/view?usp=sharing" TargetMode="External"/><Relationship Id="rId30" Type="http://schemas.openxmlformats.org/officeDocument/2006/relationships/hyperlink" Target="https://www.beateatingdisorders.org.uk/" TargetMode="External"/><Relationship Id="rId35" Type="http://schemas.openxmlformats.org/officeDocument/2006/relationships/hyperlink" Target="https://drive.google.com/file/d/10R8y8irsO3zRVVdKm6khWJgVj0AnHOi-/view?usp=sharing" TargetMode="External"/><Relationship Id="rId43" Type="http://schemas.openxmlformats.org/officeDocument/2006/relationships/hyperlink" Target="https://drive.google.com/file/d/1zETynDSKasaBv-3xj189kfF86mgbtxn9/view?usp=sharing" TargetMode="External"/><Relationship Id="rId48" Type="http://schemas.openxmlformats.org/officeDocument/2006/relationships/image" Target="media/image9.jpeg"/><Relationship Id="rId56" Type="http://schemas.openxmlformats.org/officeDocument/2006/relationships/image" Target="media/image11.png"/><Relationship Id="rId64" Type="http://schemas.openxmlformats.org/officeDocument/2006/relationships/hyperlink" Target="https://www.beateatingdisorders.org.uk/" TargetMode="External"/><Relationship Id="rId69" Type="http://schemas.openxmlformats.org/officeDocument/2006/relationships/hyperlink" Target="https://www.beateatingdisorders.org.uk/" TargetMode="External"/><Relationship Id="rId77" Type="http://schemas.openxmlformats.org/officeDocument/2006/relationships/hyperlink" Target="https://www.youtube.com/watch?v=XoSGDUyMIzA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drive.google.com/file/d/13fdbf3x61fH6ZzsDb9RShQ27UX_X3B9d/view?usp=sharing" TargetMode="External"/><Relationship Id="rId72" Type="http://schemas.openxmlformats.org/officeDocument/2006/relationships/hyperlink" Target="https://www.beateatingdisorders.org.uk/" TargetMode="External"/><Relationship Id="rId80" Type="http://schemas.openxmlformats.org/officeDocument/2006/relationships/hyperlink" Target="file:///C:\Users\Neena.Shah\AppData\Local\Microsoft\Windows\INetCache\Content.Outlook\1QDJPW3S\Developed%20by%20Healthy%20London%20Partnership,%20in%20collaboration%20with%20Health%20Education%20England,%20the%20Paediatric%20Critical%20Care%20in%20Practice%20(PCCP)" TargetMode="External"/><Relationship Id="rId85" Type="http://schemas.openxmlformats.org/officeDocument/2006/relationships/hyperlink" Target="https://www.healthylondon.org/wp-content/uploads/2020/02/Healthy-London-Partnership-Primary-Care-Guidelines-July-2021.pdf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healthylondon.org/wp-content/uploads/2021/10/Eating-Disorder-Guidelines-for-Education-Professionals-2021.pdf" TargetMode="External"/><Relationship Id="rId17" Type="http://schemas.openxmlformats.org/officeDocument/2006/relationships/hyperlink" Target="https://www.nhs.uk/mental-health/conditions/anorexia/" TargetMode="External"/><Relationship Id="rId25" Type="http://schemas.openxmlformats.org/officeDocument/2006/relationships/hyperlink" Target="https://www.healthylondon.org/ED2022/" TargetMode="External"/><Relationship Id="rId33" Type="http://schemas.openxmlformats.org/officeDocument/2006/relationships/hyperlink" Target="https://www.healthylondon.org/ED2022/" TargetMode="External"/><Relationship Id="rId38" Type="http://schemas.openxmlformats.org/officeDocument/2006/relationships/hyperlink" Target="https://www.beateatingdisorders.org.uk/" TargetMode="External"/><Relationship Id="rId46" Type="http://schemas.openxmlformats.org/officeDocument/2006/relationships/hyperlink" Target="https://www.beateatingdisorders.org.uk/" TargetMode="External"/><Relationship Id="rId59" Type="http://schemas.openxmlformats.org/officeDocument/2006/relationships/hyperlink" Target="https://www.beateatingdisorders.org.uk/" TargetMode="External"/><Relationship Id="rId67" Type="http://schemas.openxmlformats.org/officeDocument/2006/relationships/hyperlink" Target="https://twitter.com/hashtag/eatingdisorder?src=hashtag_click" TargetMode="External"/><Relationship Id="rId20" Type="http://schemas.openxmlformats.org/officeDocument/2006/relationships/hyperlink" Target="https://www.beateatingdisorders.org.uk/types/osfed" TargetMode="External"/><Relationship Id="rId41" Type="http://schemas.openxmlformats.org/officeDocument/2006/relationships/hyperlink" Target="https://www.healthylondon.org/ED2022/" TargetMode="External"/><Relationship Id="rId54" Type="http://schemas.openxmlformats.org/officeDocument/2006/relationships/hyperlink" Target="https://www.beateatingdisorders.org.uk/" TargetMode="External"/><Relationship Id="rId62" Type="http://schemas.openxmlformats.org/officeDocument/2006/relationships/hyperlink" Target="https://twitter.com/hashtag/eatingdisorder?src=hashtag_click" TargetMode="External"/><Relationship Id="rId70" Type="http://schemas.openxmlformats.org/officeDocument/2006/relationships/hyperlink" Target="https://drive.google.com/file/d/1nGapoVq73WOAgO58HGvV3RPmVHriaZQz/view?usp=sharing" TargetMode="External"/><Relationship Id="rId75" Type="http://schemas.openxmlformats.org/officeDocument/2006/relationships/hyperlink" Target="https://www.good-thinking.uk/coronavirus/advice-for/young-people-how-manage-eating-disorders/" TargetMode="External"/><Relationship Id="rId83" Type="http://schemas.openxmlformats.org/officeDocument/2006/relationships/hyperlink" Target="https://www.youtube.com/watch?v=-iM5myM3tsE" TargetMode="External"/><Relationship Id="rId88" Type="http://schemas.openxmlformats.org/officeDocument/2006/relationships/header" Target="header1.xm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healthylondon.org/ed2022/" TargetMode="External"/><Relationship Id="rId23" Type="http://schemas.openxmlformats.org/officeDocument/2006/relationships/hyperlink" Target="https://drive.google.com/file/d/1k9k11wnAsvm7Bt25yUund6dlYNCdtyMN/view?usp=sharing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6.png"/><Relationship Id="rId49" Type="http://schemas.openxmlformats.org/officeDocument/2006/relationships/hyperlink" Target="https://www.healthylondon.org/ED2022/" TargetMode="External"/><Relationship Id="rId57" Type="http://schemas.openxmlformats.org/officeDocument/2006/relationships/hyperlink" Target="https://twitter.com/hashtag/eatingdisorder?src=hashtag_click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drive.google.com/file/d/16JBG3M_k3KiAC8xURTMxxlHTLAtdr4NU/view?usp=sharing" TargetMode="External"/><Relationship Id="rId44" Type="http://schemas.openxmlformats.org/officeDocument/2006/relationships/image" Target="media/image8.png"/><Relationship Id="rId52" Type="http://schemas.openxmlformats.org/officeDocument/2006/relationships/image" Target="media/image10.jpeg"/><Relationship Id="rId60" Type="http://schemas.openxmlformats.org/officeDocument/2006/relationships/hyperlink" Target="https://drive.google.com/file/d/19aJxOCEavyvCzZPJ4uyrOVzk7kJz9wuY/view?usp=sharing" TargetMode="External"/><Relationship Id="rId65" Type="http://schemas.openxmlformats.org/officeDocument/2006/relationships/hyperlink" Target="https://drive.google.com/file/d/1U1Fc8la0h0y2AGwyKbRq5FuxrMyjbH89/view?usp=sharing" TargetMode="External"/><Relationship Id="rId73" Type="http://schemas.openxmlformats.org/officeDocument/2006/relationships/hyperlink" Target="https://www.nhs.uk/mental-health/feelings-symptoms-behaviours/behaviours/eating-disorders/overview/" TargetMode="External"/><Relationship Id="rId78" Type="http://schemas.openxmlformats.org/officeDocument/2006/relationships/hyperlink" Target="https://thriveldn.co.uk/" TargetMode="External"/><Relationship Id="rId81" Type="http://schemas.openxmlformats.org/officeDocument/2006/relationships/hyperlink" Target="https://pccp.co.uk/" TargetMode="External"/><Relationship Id="rId86" Type="http://schemas.openxmlformats.org/officeDocument/2006/relationships/hyperlink" Target="https://www.healthylondon.org/wp-content/uploads/2021/10/Eating-Disorder-Guidelines-for-Education-Professionals-2021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www.healthylondon.org/our-work/mental-health-transformation/" TargetMode="External"/><Relationship Id="rId18" Type="http://schemas.openxmlformats.org/officeDocument/2006/relationships/hyperlink" Target="https://www.nhs.uk/mental-health/conditions/bulimia/" TargetMode="External"/><Relationship Id="rId39" Type="http://schemas.openxmlformats.org/officeDocument/2006/relationships/hyperlink" Target="https://drive.google.com/file/d/1nwpF0_gFr3sOMMlOYQfkmTfK5bAnGj2s/view?usp=sharing" TargetMode="External"/><Relationship Id="rId34" Type="http://schemas.openxmlformats.org/officeDocument/2006/relationships/hyperlink" Target="https://www.beateatingdisorders.org.uk/" TargetMode="External"/><Relationship Id="rId50" Type="http://schemas.openxmlformats.org/officeDocument/2006/relationships/hyperlink" Target="https://www.beateatingdisorders.org.uk/" TargetMode="External"/><Relationship Id="rId55" Type="http://schemas.openxmlformats.org/officeDocument/2006/relationships/hyperlink" Target="https://drive.google.com/file/d/1qgZHq3qJHIHU5M9klPLxMkbVwFl-wdJv/view?usp=sharing" TargetMode="External"/><Relationship Id="rId76" Type="http://schemas.openxmlformats.org/officeDocument/2006/relationships/hyperlink" Target="https://www.good-thinking.uk/coronavirus/advice-for/parents-and-carers-supporting-children-and-young-people-eating-disorders/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14.pn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hyperlink" Target="https://www.healthylondon.org/ED2022/" TargetMode="External"/><Relationship Id="rId24" Type="http://schemas.openxmlformats.org/officeDocument/2006/relationships/image" Target="media/image3.jpeg"/><Relationship Id="rId40" Type="http://schemas.openxmlformats.org/officeDocument/2006/relationships/image" Target="media/image7.png"/><Relationship Id="rId45" Type="http://schemas.openxmlformats.org/officeDocument/2006/relationships/hyperlink" Target="https://www.healthylondon.org/ED2022/" TargetMode="External"/><Relationship Id="rId66" Type="http://schemas.openxmlformats.org/officeDocument/2006/relationships/image" Target="media/image13.png"/><Relationship Id="rId87" Type="http://schemas.openxmlformats.org/officeDocument/2006/relationships/hyperlink" Target="https://www.beateatingdisorders.org.uk/training-events/" TargetMode="External"/><Relationship Id="rId61" Type="http://schemas.openxmlformats.org/officeDocument/2006/relationships/image" Target="media/image12.png"/><Relationship Id="rId82" Type="http://schemas.openxmlformats.org/officeDocument/2006/relationships/hyperlink" Target="https://portal.e-lfh.org.uk/Catalogue/Index?HierarchyId=0_52330&amp;programmeId=52330" TargetMode="External"/><Relationship Id="rId19" Type="http://schemas.openxmlformats.org/officeDocument/2006/relationships/hyperlink" Target="https://www.nhs.uk/mental-health/conditions/binge-eating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davE\Documents\CYP%20Mental%20Health\Crisis%20lines\Comms%20toolkit\NHS%20urgent%20mental%20Jhealth%20support%20lines%20comms%20toolkit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A07D6A-BCFC-430B-B097-D06141E0B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NHS urgent mental Jhealth support lines comms toolkit</Template>
  <TotalTime>645</TotalTime>
  <Pages>7</Pages>
  <Words>1809</Words>
  <Characters>10314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NWLCCCG</Company>
  <LinksUpToDate>false</LinksUpToDate>
  <CharactersWithSpaces>12099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Jadav, Elisha</dc:creator>
  <cp:lastModifiedBy>Jadav, Elisha</cp:lastModifiedBy>
  <cp:revision>6</cp:revision>
  <cp:lastPrinted>2022-02-08T11:59:00Z</cp:lastPrinted>
  <dcterms:created xsi:type="dcterms:W3CDTF">2022-02-23T15:04:00Z</dcterms:created>
  <dcterms:modified xsi:type="dcterms:W3CDTF">2022-02-28T12:46:00Z</dcterms:modified>
</cp:coreProperties>
</file>